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D015E" w14:textId="37F35A33" w:rsidR="00AE68D4" w:rsidRPr="00FD02C2" w:rsidRDefault="00171988" w:rsidP="00436DC9">
      <w:pPr>
        <w:pStyle w:val="Titel"/>
        <w:tabs>
          <w:tab w:val="clear" w:pos="3402"/>
          <w:tab w:val="clear" w:pos="6237"/>
          <w:tab w:val="left" w:pos="2835"/>
          <w:tab w:val="left" w:pos="7230"/>
          <w:tab w:val="right" w:pos="9356"/>
        </w:tabs>
        <w:jc w:val="left"/>
        <w:rPr>
          <w:rFonts w:cs="Arial"/>
          <w:sz w:val="22"/>
          <w:szCs w:val="22"/>
        </w:rPr>
      </w:pPr>
      <w:r w:rsidRPr="00FD02C2">
        <w:rPr>
          <w:rFonts w:cs="Arial"/>
          <w:sz w:val="22"/>
          <w:szCs w:val="22"/>
        </w:rPr>
        <w:t>Anmeldung ausländische Staatsangehörige</w:t>
      </w:r>
    </w:p>
    <w:p w14:paraId="387D01B9" w14:textId="6D8272BB" w:rsidR="00850F10" w:rsidRPr="00FD02C2" w:rsidRDefault="00850F10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tbl>
      <w:tblPr>
        <w:tblStyle w:val="Tabellenraster"/>
        <w:tblW w:w="9638" w:type="dxa"/>
        <w:tblLook w:val="04A0" w:firstRow="1" w:lastRow="0" w:firstColumn="1" w:lastColumn="0" w:noHBand="0" w:noVBand="1"/>
      </w:tblPr>
      <w:tblGrid>
        <w:gridCol w:w="1981"/>
        <w:gridCol w:w="2834"/>
        <w:gridCol w:w="1984"/>
        <w:gridCol w:w="2839"/>
      </w:tblGrid>
      <w:tr w:rsidR="00AA3AC4" w:rsidRPr="00FD02C2" w14:paraId="09147D03" w14:textId="77777777" w:rsidTr="00EC2CE3">
        <w:trPr>
          <w:trHeight w:val="340"/>
        </w:trPr>
        <w:tc>
          <w:tcPr>
            <w:tcW w:w="1981" w:type="dxa"/>
          </w:tcPr>
          <w:p w14:paraId="74B4FCB6" w14:textId="424F7FB7" w:rsidR="00AA3AC4" w:rsidRPr="00FD02C2" w:rsidRDefault="00AA3AC4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Zuzugsdatum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(moving date)</w:t>
            </w:r>
          </w:p>
        </w:tc>
        <w:tc>
          <w:tcPr>
            <w:tcW w:w="2834" w:type="dxa"/>
          </w:tcPr>
          <w:p w14:paraId="5E4FBCD0" w14:textId="30D4AF00" w:rsidR="00AA3AC4" w:rsidRPr="00FD02C2" w:rsidRDefault="00000000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szCs w:val="18"/>
                  <w:lang w:val="de-CH"/>
                </w:rPr>
                <w:alias w:val="Datum"/>
                <w:tag w:val="Datum"/>
                <w:id w:val="961163449"/>
                <w:placeholder>
                  <w:docPart w:val="6F21A4734ADA4CCBAEF9A369BA0F3473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Content>
                <w:r w:rsidR="00766C64" w:rsidRPr="0010619E">
                  <w:rPr>
                    <w:rStyle w:val="Platzhaltertext"/>
                    <w:rFonts w:cs="Arial"/>
                    <w:vanish/>
                    <w:color w:val="808080" w:themeColor="background1" w:themeShade="80"/>
                    <w:szCs w:val="18"/>
                    <w:lang w:val="de-CH"/>
                  </w:rPr>
                  <w:t>Datum</w:t>
                </w:r>
              </w:sdtContent>
            </w:sdt>
          </w:p>
        </w:tc>
        <w:tc>
          <w:tcPr>
            <w:tcW w:w="1984" w:type="dxa"/>
          </w:tcPr>
          <w:p w14:paraId="340B6A94" w14:textId="25921957" w:rsidR="00AA3AC4" w:rsidRPr="00FD02C2" w:rsidRDefault="00AA3AC4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Zuzugsort</w:t>
            </w:r>
            <w:r w:rsidR="00AA0164" w:rsidRPr="00FD02C2">
              <w:rPr>
                <w:rFonts w:cs="Arial"/>
                <w:bCs/>
                <w:lang w:val="de-CH"/>
              </w:rPr>
              <w:t>/-land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="00997469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previous residence</w:t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)</w:t>
            </w:r>
          </w:p>
        </w:tc>
        <w:tc>
          <w:tcPr>
            <w:tcW w:w="2839" w:type="dxa"/>
          </w:tcPr>
          <w:p w14:paraId="350482A3" w14:textId="36908F2C" w:rsidR="00AA3AC4" w:rsidRPr="00FD02C2" w:rsidRDefault="00000000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lang w:val="de-CH"/>
                </w:rPr>
                <w:id w:val="815464958"/>
                <w:placeholder>
                  <w:docPart w:val="1C85753F16E84BD285F74B913C279FB3"/>
                </w:placeholder>
                <w:showingPlcHdr/>
                <w:text/>
              </w:sdtPr>
              <w:sdtContent>
                <w:r w:rsidR="0010619E" w:rsidRPr="0010619E">
                  <w:rPr>
                    <w:rStyle w:val="Platzhaltertext"/>
                    <w:vanish/>
                  </w:rPr>
                  <w:t>Text</w:t>
                </w:r>
              </w:sdtContent>
            </w:sdt>
            <w:r w:rsidR="0010619E" w:rsidRPr="00FD02C2">
              <w:rPr>
                <w:rFonts w:cs="Arial"/>
                <w:bCs/>
                <w:lang w:val="de-CH"/>
              </w:rPr>
              <w:t xml:space="preserve"> </w:t>
            </w:r>
            <w:r w:rsidR="00766C64" w:rsidRPr="00FD02C2">
              <w:rPr>
                <w:rFonts w:cs="Arial"/>
                <w:bCs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6C64" w:rsidRPr="00FD02C2">
              <w:rPr>
                <w:rFonts w:cs="Arial"/>
                <w:bCs/>
                <w:lang w:val="de-CH"/>
              </w:rPr>
              <w:instrText xml:space="preserve"> FORMTEXT </w:instrText>
            </w:r>
            <w:r>
              <w:rPr>
                <w:rFonts w:cs="Arial"/>
                <w:bCs/>
                <w:lang w:val="de-CH"/>
              </w:rPr>
            </w:r>
            <w:r>
              <w:rPr>
                <w:rFonts w:cs="Arial"/>
                <w:bCs/>
                <w:lang w:val="de-CH"/>
              </w:rPr>
              <w:fldChar w:fldCharType="separate"/>
            </w:r>
            <w:r w:rsidR="00766C64" w:rsidRPr="00FD02C2">
              <w:rPr>
                <w:rFonts w:cs="Arial"/>
                <w:bCs/>
                <w:lang w:val="de-CH"/>
              </w:rPr>
              <w:fldChar w:fldCharType="end"/>
            </w:r>
          </w:p>
        </w:tc>
      </w:tr>
      <w:tr w:rsidR="00AA3AC4" w:rsidRPr="00FD02C2" w14:paraId="425603E9" w14:textId="77777777" w:rsidTr="00EC2CE3">
        <w:trPr>
          <w:trHeight w:val="340"/>
        </w:trPr>
        <w:tc>
          <w:tcPr>
            <w:tcW w:w="1981" w:type="dxa"/>
          </w:tcPr>
          <w:p w14:paraId="720C8EBD" w14:textId="59897D28" w:rsidR="00AA3AC4" w:rsidRPr="00FD02C2" w:rsidRDefault="00AA3AC4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Adresse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(adress)</w:t>
            </w:r>
          </w:p>
        </w:tc>
        <w:sdt>
          <w:sdtPr>
            <w:rPr>
              <w:rFonts w:cs="Arial"/>
              <w:bCs/>
              <w:lang w:val="de-CH"/>
            </w:rPr>
            <w:id w:val="1954274032"/>
            <w:placeholder>
              <w:docPart w:val="7D20C460229A4D8E8C0ADCB31D830D13"/>
            </w:placeholder>
            <w:showingPlcHdr/>
            <w:text/>
          </w:sdtPr>
          <w:sdtContent>
            <w:tc>
              <w:tcPr>
                <w:tcW w:w="2834" w:type="dxa"/>
              </w:tcPr>
              <w:p w14:paraId="66CCE0C5" w14:textId="015F398B" w:rsidR="00AA3AC4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5CD7C5FF" w14:textId="153216F1" w:rsidR="00AA3AC4" w:rsidRPr="00FD02C2" w:rsidRDefault="00E35339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Etage/Anz</w:t>
            </w:r>
            <w:r w:rsidR="00907797">
              <w:rPr>
                <w:rFonts w:cs="Arial"/>
                <w:bCs/>
                <w:lang w:val="de-CH"/>
              </w:rPr>
              <w:t>ahl</w:t>
            </w:r>
            <w:r w:rsidRPr="00FD02C2">
              <w:rPr>
                <w:rFonts w:cs="Arial"/>
                <w:bCs/>
                <w:lang w:val="de-CH"/>
              </w:rPr>
              <w:t xml:space="preserve"> Zimmer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(floor/number of rooms)</w:t>
            </w:r>
          </w:p>
        </w:tc>
        <w:sdt>
          <w:sdtPr>
            <w:rPr>
              <w:rFonts w:cs="Arial"/>
              <w:bCs/>
              <w:lang w:val="de-CH"/>
            </w:rPr>
            <w:id w:val="-979294791"/>
            <w:placeholder>
              <w:docPart w:val="8D051225C04F48BDA47841DD72036056"/>
            </w:placeholder>
            <w:showingPlcHdr/>
            <w:text/>
          </w:sdtPr>
          <w:sdtContent>
            <w:tc>
              <w:tcPr>
                <w:tcW w:w="2839" w:type="dxa"/>
              </w:tcPr>
              <w:p w14:paraId="5CD3BF12" w14:textId="3B28C6EC" w:rsidR="00AA3AC4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AA3AC4" w:rsidRPr="00FD02C2" w14:paraId="235DD410" w14:textId="77777777" w:rsidTr="00EC2CE3">
        <w:trPr>
          <w:trHeight w:val="340"/>
        </w:trPr>
        <w:tc>
          <w:tcPr>
            <w:tcW w:w="1981" w:type="dxa"/>
          </w:tcPr>
          <w:p w14:paraId="78E0CA79" w14:textId="0C41E5CC" w:rsidR="00AA3AC4" w:rsidRPr="00FD02C2" w:rsidRDefault="00AA0164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Adresszusatz</w:t>
            </w:r>
            <w:r w:rsidR="00A60469" w:rsidRPr="00FD02C2">
              <w:rPr>
                <w:rFonts w:cs="Arial"/>
                <w:bCs/>
                <w:lang w:val="de-CH"/>
              </w:rPr>
              <w:br/>
            </w:r>
            <w:r w:rsidR="00A60469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(address supplement)</w:t>
            </w:r>
          </w:p>
        </w:tc>
        <w:sdt>
          <w:sdtPr>
            <w:rPr>
              <w:rFonts w:cs="Arial"/>
              <w:bCs/>
              <w:lang w:val="de-CH"/>
            </w:rPr>
            <w:id w:val="-1438749009"/>
            <w:placeholder>
              <w:docPart w:val="A79B5245404F450AB666C4261B74C274"/>
            </w:placeholder>
            <w:showingPlcHdr/>
            <w:text/>
          </w:sdtPr>
          <w:sdtContent>
            <w:tc>
              <w:tcPr>
                <w:tcW w:w="2834" w:type="dxa"/>
              </w:tcPr>
              <w:p w14:paraId="62C47313" w14:textId="4823676D" w:rsidR="00AA3AC4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257F8821" w14:textId="55EDA40A" w:rsidR="00AA3AC4" w:rsidRPr="00FD02C2" w:rsidRDefault="009478B3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EWID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(apartment number)</w:t>
            </w:r>
          </w:p>
        </w:tc>
        <w:sdt>
          <w:sdtPr>
            <w:rPr>
              <w:rFonts w:cs="Arial"/>
              <w:bCs/>
              <w:lang w:val="de-CH"/>
            </w:rPr>
            <w:id w:val="369490501"/>
            <w:placeholder>
              <w:docPart w:val="2BFF1FBC728342B4A81F874B768DA9F2"/>
            </w:placeholder>
            <w:showingPlcHdr/>
            <w:text/>
          </w:sdtPr>
          <w:sdtContent>
            <w:tc>
              <w:tcPr>
                <w:tcW w:w="2839" w:type="dxa"/>
              </w:tcPr>
              <w:p w14:paraId="289626DE" w14:textId="55378F82" w:rsidR="00AA3AC4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AA3AC4" w:rsidRPr="00FD02C2" w14:paraId="5CB87D4D" w14:textId="77777777" w:rsidTr="00EC2CE3">
        <w:trPr>
          <w:trHeight w:val="340"/>
        </w:trPr>
        <w:tc>
          <w:tcPr>
            <w:tcW w:w="1981" w:type="dxa"/>
          </w:tcPr>
          <w:p w14:paraId="619D333E" w14:textId="744E7D52" w:rsidR="00AA3AC4" w:rsidRPr="00FD02C2" w:rsidRDefault="00AA0164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PLZ/Ort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(postcode and place)</w:t>
            </w:r>
          </w:p>
        </w:tc>
        <w:sdt>
          <w:sdtPr>
            <w:rPr>
              <w:rFonts w:cs="Arial"/>
              <w:bCs/>
              <w:lang w:val="de-CH"/>
            </w:rPr>
            <w:id w:val="516120916"/>
            <w:placeholder>
              <w:docPart w:val="517B78E75E06431CA0A7C3F695DD21D5"/>
            </w:placeholder>
            <w:showingPlcHdr/>
            <w:text/>
          </w:sdtPr>
          <w:sdtContent>
            <w:tc>
              <w:tcPr>
                <w:tcW w:w="2834" w:type="dxa"/>
              </w:tcPr>
              <w:p w14:paraId="66C3ABA9" w14:textId="183E2C49" w:rsidR="00AA3AC4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7B9D5FF0" w14:textId="29D172CC" w:rsidR="00AA3AC4" w:rsidRPr="00FD02C2" w:rsidRDefault="009478B3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Haushaltsmitglieder</w:t>
            </w:r>
            <w:r w:rsidR="00A60469" w:rsidRPr="00FD02C2">
              <w:rPr>
                <w:rFonts w:cs="Arial"/>
                <w:bCs/>
                <w:lang w:val="de-CH"/>
              </w:rPr>
              <w:br/>
            </w:r>
            <w:r w:rsidR="00A60469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household member</w:t>
            </w:r>
            <w:r w:rsidR="006708B5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s</w:t>
            </w:r>
            <w:r w:rsidR="00A60469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)</w:t>
            </w:r>
          </w:p>
        </w:tc>
        <w:sdt>
          <w:sdtPr>
            <w:rPr>
              <w:rFonts w:cs="Arial"/>
              <w:bCs/>
              <w:lang w:val="de-CH"/>
            </w:rPr>
            <w:id w:val="-1712948178"/>
            <w:placeholder>
              <w:docPart w:val="F85968219D924124A31BAE4BF6B6F977"/>
            </w:placeholder>
            <w:showingPlcHdr/>
            <w:text/>
          </w:sdtPr>
          <w:sdtContent>
            <w:tc>
              <w:tcPr>
                <w:tcW w:w="2839" w:type="dxa"/>
              </w:tcPr>
              <w:p w14:paraId="5F766974" w14:textId="2C929A26" w:rsidR="00AA3AC4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</w:tbl>
    <w:p w14:paraId="40786100" w14:textId="1290DC2D" w:rsidR="00AA3AC4" w:rsidRDefault="00AA3AC4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0521C3D6" w14:textId="31E9A46E" w:rsidR="0010619E" w:rsidRPr="0010619E" w:rsidRDefault="0010619E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/>
          <w:lang w:val="de-CH"/>
        </w:rPr>
      </w:pPr>
      <w:r w:rsidRPr="0010619E">
        <w:rPr>
          <w:rFonts w:cs="Arial"/>
          <w:b/>
          <w:lang w:val="de-CH"/>
        </w:rPr>
        <w:t>Person 1</w:t>
      </w:r>
    </w:p>
    <w:tbl>
      <w:tblPr>
        <w:tblStyle w:val="Tabellenraster"/>
        <w:tblW w:w="9638" w:type="dxa"/>
        <w:tblInd w:w="-5" w:type="dxa"/>
        <w:tblLook w:val="04A0" w:firstRow="1" w:lastRow="0" w:firstColumn="1" w:lastColumn="0" w:noHBand="0" w:noVBand="1"/>
      </w:tblPr>
      <w:tblGrid>
        <w:gridCol w:w="1984"/>
        <w:gridCol w:w="2835"/>
        <w:gridCol w:w="1984"/>
        <w:gridCol w:w="2835"/>
      </w:tblGrid>
      <w:tr w:rsidR="0060669E" w:rsidRPr="00FD02C2" w14:paraId="21FB95CF" w14:textId="77777777" w:rsidTr="0010619E">
        <w:trPr>
          <w:trHeight w:val="340"/>
        </w:trPr>
        <w:tc>
          <w:tcPr>
            <w:tcW w:w="1984" w:type="dxa"/>
            <w:tcBorders>
              <w:top w:val="single" w:sz="4" w:space="0" w:color="auto"/>
            </w:tcBorders>
          </w:tcPr>
          <w:p w14:paraId="2926A24E" w14:textId="55C65B9E" w:rsidR="0060669E" w:rsidRPr="00FD02C2" w:rsidRDefault="0060669E" w:rsidP="0060669E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Name</w:t>
            </w:r>
            <w:r w:rsidR="00ED713D" w:rsidRPr="00FD02C2">
              <w:rPr>
                <w:rFonts w:cs="Arial"/>
                <w:bCs/>
                <w:lang w:val="de-CH"/>
              </w:rPr>
              <w:t xml:space="preserve"> </w:t>
            </w:r>
            <w:r w:rsidR="00ED713D" w:rsidRPr="00FD02C2">
              <w:rPr>
                <w:rFonts w:cs="Arial"/>
                <w:bCs/>
                <w:sz w:val="14"/>
                <w:szCs w:val="14"/>
                <w:lang w:val="de-CH"/>
              </w:rPr>
              <w:t>(gemäss Pass/ID)</w:t>
            </w:r>
          </w:p>
          <w:p w14:paraId="21662524" w14:textId="6EE434F9" w:rsidR="0060669E" w:rsidRPr="00FD02C2" w:rsidRDefault="0060669E" w:rsidP="0060669E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="007718D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sur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name)</w:t>
            </w:r>
          </w:p>
        </w:tc>
        <w:sdt>
          <w:sdtPr>
            <w:rPr>
              <w:rFonts w:cs="Arial"/>
              <w:bCs/>
              <w:lang w:val="de-CH"/>
            </w:rPr>
            <w:id w:val="-767309498"/>
            <w:placeholder>
              <w:docPart w:val="047B9E69127B4718A9843E131E67166E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66ABAAF8" w14:textId="742CD849" w:rsidR="0060669E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  <w:tcBorders>
              <w:top w:val="single" w:sz="4" w:space="0" w:color="auto"/>
            </w:tcBorders>
          </w:tcPr>
          <w:p w14:paraId="62CAE494" w14:textId="60826586" w:rsidR="0060669E" w:rsidRPr="00FD02C2" w:rsidRDefault="0060669E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Ledigname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(single name)</w:t>
            </w:r>
          </w:p>
        </w:tc>
        <w:sdt>
          <w:sdtPr>
            <w:rPr>
              <w:rFonts w:cs="Arial"/>
              <w:bCs/>
              <w:lang w:val="de-CH"/>
            </w:rPr>
            <w:id w:val="-1077360915"/>
            <w:placeholder>
              <w:docPart w:val="89E5120EAD134DBE846139BF867821A6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1CAFDE9B" w14:textId="6CAADF17" w:rsidR="0060669E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68655C" w:rsidRPr="00FD02C2" w14:paraId="43A32158" w14:textId="77777777" w:rsidTr="0010619E">
        <w:trPr>
          <w:trHeight w:val="340"/>
        </w:trPr>
        <w:tc>
          <w:tcPr>
            <w:tcW w:w="1984" w:type="dxa"/>
          </w:tcPr>
          <w:p w14:paraId="56230E01" w14:textId="3F0EC3F4" w:rsidR="0068655C" w:rsidRPr="00FD02C2" w:rsidRDefault="00240E20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Vorname(n)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name)</w:t>
            </w:r>
          </w:p>
        </w:tc>
        <w:sdt>
          <w:sdtPr>
            <w:rPr>
              <w:rFonts w:cs="Arial"/>
              <w:bCs/>
              <w:lang w:val="de-CH"/>
            </w:rPr>
            <w:id w:val="-2074258656"/>
            <w:placeholder>
              <w:docPart w:val="151812BBE57540469A8C391D68343D37"/>
            </w:placeholder>
            <w:showingPlcHdr/>
            <w:text/>
          </w:sdtPr>
          <w:sdtContent>
            <w:tc>
              <w:tcPr>
                <w:tcW w:w="2835" w:type="dxa"/>
              </w:tcPr>
              <w:p w14:paraId="19DD2484" w14:textId="2976C8AD" w:rsidR="0068655C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53CEA1DC" w14:textId="2670F8C5" w:rsidR="007178D3" w:rsidRPr="00FD02C2" w:rsidRDefault="0068655C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Rufname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="00A60469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name </w:t>
            </w:r>
            <w:r w:rsidR="00B7368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person</w:t>
            </w:r>
            <w:r w:rsidR="00A60469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 is called</w:t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)</w:t>
            </w:r>
          </w:p>
        </w:tc>
        <w:sdt>
          <w:sdtPr>
            <w:rPr>
              <w:rFonts w:cs="Arial"/>
              <w:bCs/>
              <w:lang w:val="de-CH"/>
            </w:rPr>
            <w:id w:val="-1055622121"/>
            <w:placeholder>
              <w:docPart w:val="6EC1A867D4564245BC0FF689FAAC3B45"/>
            </w:placeholder>
            <w:showingPlcHdr/>
            <w:text/>
          </w:sdtPr>
          <w:sdtContent>
            <w:tc>
              <w:tcPr>
                <w:tcW w:w="2835" w:type="dxa"/>
              </w:tcPr>
              <w:p w14:paraId="392460D2" w14:textId="7556F715" w:rsidR="0068655C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68655C" w:rsidRPr="00FD02C2" w14:paraId="3E0ADFAA" w14:textId="77777777" w:rsidTr="0010619E">
        <w:trPr>
          <w:trHeight w:val="340"/>
        </w:trPr>
        <w:tc>
          <w:tcPr>
            <w:tcW w:w="1984" w:type="dxa"/>
          </w:tcPr>
          <w:p w14:paraId="0151DB1E" w14:textId="325DAC97" w:rsidR="0068655C" w:rsidRPr="00FD02C2" w:rsidRDefault="003D3202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Staatsangehörigkeit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(nationality)</w:t>
            </w:r>
          </w:p>
        </w:tc>
        <w:sdt>
          <w:sdtPr>
            <w:rPr>
              <w:rFonts w:cs="Arial"/>
              <w:bCs/>
              <w:lang w:val="de-CH"/>
            </w:rPr>
            <w:id w:val="1753847710"/>
            <w:placeholder>
              <w:docPart w:val="BE9A5D04ED444C26B40256C147FF59F3"/>
            </w:placeholder>
            <w:showingPlcHdr/>
            <w:text/>
          </w:sdtPr>
          <w:sdtContent>
            <w:tc>
              <w:tcPr>
                <w:tcW w:w="2835" w:type="dxa"/>
              </w:tcPr>
              <w:p w14:paraId="3C4FB5E9" w14:textId="6F514AA9" w:rsidR="006A4A7D" w:rsidRPr="00FD02C2" w:rsidRDefault="0010619E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sz w:val="16"/>
                    <w:szCs w:val="16"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59028555" w14:textId="0595338B" w:rsidR="0068655C" w:rsidRPr="00FD02C2" w:rsidRDefault="0068655C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Geburtsdatum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(date of birth)</w:t>
            </w:r>
          </w:p>
        </w:tc>
        <w:sdt>
          <w:sdtPr>
            <w:rPr>
              <w:rFonts w:cs="Arial"/>
              <w:bCs/>
              <w:lang w:val="de-CH"/>
            </w:rPr>
            <w:id w:val="-1511600153"/>
            <w:placeholder>
              <w:docPart w:val="D36BDBB855C9451E9E0D658A9F206048"/>
            </w:placeholder>
            <w:showingPlcHdr/>
            <w:text/>
          </w:sdtPr>
          <w:sdtContent>
            <w:tc>
              <w:tcPr>
                <w:tcW w:w="2835" w:type="dxa"/>
              </w:tcPr>
              <w:p w14:paraId="50C20371" w14:textId="16C26F75" w:rsidR="0068655C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68655C" w:rsidRPr="00FD02C2" w14:paraId="50A0CA4D" w14:textId="77777777" w:rsidTr="0010619E">
        <w:trPr>
          <w:trHeight w:val="340"/>
        </w:trPr>
        <w:tc>
          <w:tcPr>
            <w:tcW w:w="1984" w:type="dxa"/>
          </w:tcPr>
          <w:p w14:paraId="16BB041A" w14:textId="77777777" w:rsidR="0068655C" w:rsidRPr="00FD02C2" w:rsidRDefault="003372C0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Geburtsort</w:t>
            </w:r>
          </w:p>
          <w:p w14:paraId="4798CE34" w14:textId="7725E898" w:rsidR="0031111F" w:rsidRPr="00FD02C2" w:rsidRDefault="0031111F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(place of birth)</w:t>
            </w:r>
          </w:p>
        </w:tc>
        <w:sdt>
          <w:sdtPr>
            <w:rPr>
              <w:rFonts w:cs="Arial"/>
              <w:bCs/>
              <w:lang w:val="de-CH"/>
            </w:rPr>
            <w:id w:val="-1880849733"/>
            <w:placeholder>
              <w:docPart w:val="129E18F1F7E04A3F8729D70212A45F66"/>
            </w:placeholder>
            <w:showingPlcHdr/>
            <w:text/>
          </w:sdtPr>
          <w:sdtContent>
            <w:tc>
              <w:tcPr>
                <w:tcW w:w="2835" w:type="dxa"/>
              </w:tcPr>
              <w:p w14:paraId="4C2B86F1" w14:textId="4C7560D7" w:rsidR="0068655C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3CE4B487" w14:textId="0E5EC280" w:rsidR="0068655C" w:rsidRPr="00FD02C2" w:rsidRDefault="003372C0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Geburtsland</w:t>
            </w:r>
            <w:r w:rsidR="00BC183C" w:rsidRPr="00FD02C2">
              <w:rPr>
                <w:rFonts w:cs="Arial"/>
                <w:bCs/>
                <w:lang w:val="de-CH"/>
              </w:rPr>
              <w:br/>
            </w:r>
            <w:r w:rsidR="00BC183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(country of birth)</w:t>
            </w:r>
          </w:p>
        </w:tc>
        <w:sdt>
          <w:sdtPr>
            <w:rPr>
              <w:rFonts w:cs="Arial"/>
              <w:bCs/>
              <w:lang w:val="de-CH"/>
            </w:rPr>
            <w:id w:val="1709918785"/>
            <w:placeholder>
              <w:docPart w:val="F552E8C57E0A486587F2516B49C846B0"/>
            </w:placeholder>
            <w:showingPlcHdr/>
            <w:text/>
          </w:sdtPr>
          <w:sdtContent>
            <w:tc>
              <w:tcPr>
                <w:tcW w:w="2835" w:type="dxa"/>
              </w:tcPr>
              <w:p w14:paraId="2CEE64E1" w14:textId="79A3385D" w:rsidR="0068655C" w:rsidRPr="00FD02C2" w:rsidRDefault="0010619E" w:rsidP="00C838EB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3372C0" w:rsidRPr="00FD02C2" w14:paraId="44FD84C6" w14:textId="77777777" w:rsidTr="0010619E">
        <w:trPr>
          <w:trHeight w:val="340"/>
        </w:trPr>
        <w:tc>
          <w:tcPr>
            <w:tcW w:w="1984" w:type="dxa"/>
          </w:tcPr>
          <w:p w14:paraId="364C1B8A" w14:textId="3715714D" w:rsidR="003372C0" w:rsidRPr="00FD02C2" w:rsidRDefault="003372C0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Zivilstand</w:t>
            </w:r>
            <w:r w:rsidR="00D4017D" w:rsidRPr="00FD02C2">
              <w:rPr>
                <w:rFonts w:cs="Arial"/>
                <w:bCs/>
                <w:lang w:val="de-CH"/>
              </w:rPr>
              <w:t xml:space="preserve"> </w:t>
            </w:r>
            <w:r w:rsidR="009478B3" w:rsidRPr="00FD02C2">
              <w:rPr>
                <w:rFonts w:cs="Arial"/>
                <w:bCs/>
                <w:lang w:val="de-CH"/>
              </w:rPr>
              <w:t>/</w:t>
            </w:r>
            <w:r w:rsidR="00D4017D" w:rsidRPr="00FD02C2">
              <w:rPr>
                <w:rFonts w:cs="Arial"/>
                <w:bCs/>
                <w:lang w:val="de-CH"/>
              </w:rPr>
              <w:t xml:space="preserve"> </w:t>
            </w:r>
            <w:r w:rsidR="009478B3" w:rsidRPr="00FD02C2">
              <w:rPr>
                <w:rFonts w:cs="Arial"/>
                <w:bCs/>
                <w:lang w:val="de-CH"/>
              </w:rPr>
              <w:t>Datum</w:t>
            </w:r>
          </w:p>
          <w:p w14:paraId="21FC993B" w14:textId="32B116FB" w:rsidR="003D3202" w:rsidRPr="00FD02C2" w:rsidRDefault="00BC183C" w:rsidP="00C838EB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(civil status</w:t>
            </w:r>
            <w:r w:rsidR="009478B3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 / date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)</w:t>
            </w:r>
          </w:p>
        </w:tc>
        <w:tc>
          <w:tcPr>
            <w:tcW w:w="2835" w:type="dxa"/>
          </w:tcPr>
          <w:p w14:paraId="728F3244" w14:textId="7C92E85A" w:rsidR="009478B3" w:rsidRPr="00FD02C2" w:rsidRDefault="00000000" w:rsidP="00ED713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195737046"/>
                <w:placeholder>
                  <w:docPart w:val="F025186D97B94550B504869D0B894A1C"/>
                </w:placeholder>
                <w:showingPlcHdr/>
                <w:comboBox>
                  <w:listItem w:displayText="ledig /" w:value="ledig /"/>
                  <w:listItem w:displayText="verheiratet /" w:value="verheiratet /"/>
                  <w:listItem w:displayText="geschieden /" w:value="geschieden /"/>
                  <w:listItem w:displayText="verwitwet /" w:value="verwitwet /"/>
                  <w:listItem w:displayText="in eingetragener Partnerschaft /" w:value="in eingetragener Partnerschaft /"/>
                  <w:listItem w:displayText="in aufgelöster Partnerschaft /" w:value="in aufgelöster Partnerschaft /"/>
                  <w:listItem w:displayText="unverheiratet /" w:value="unverheiratet /"/>
                  <w:listItem w:displayText="unbekannt /" w:value="unbekannt /"/>
                </w:comboBox>
              </w:sdtPr>
              <w:sdtContent>
                <w:r w:rsidR="00151C96" w:rsidRPr="00151C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  <w:r w:rsidR="009478B3" w:rsidRPr="00FD02C2">
              <w:rPr>
                <w:rFonts w:cs="Arial"/>
                <w:bCs/>
                <w:szCs w:val="18"/>
                <w:lang w:val="de-CH"/>
              </w:rPr>
              <w:t xml:space="preserve"> </w:t>
            </w:r>
            <w:sdt>
              <w:sdtPr>
                <w:rPr>
                  <w:rFonts w:cs="Arial"/>
                  <w:szCs w:val="18"/>
                  <w:lang w:val="de-CH"/>
                </w:rPr>
                <w:alias w:val="Datum"/>
                <w:tag w:val="Datum"/>
                <w:id w:val="1490745001"/>
                <w:placeholder>
                  <w:docPart w:val="6330D61E5DDD42AFA3254286680A7E99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Content>
                <w:r w:rsidR="009478B3" w:rsidRPr="0010619E">
                  <w:rPr>
                    <w:rStyle w:val="Platzhaltertext"/>
                    <w:rFonts w:cs="Arial"/>
                    <w:vanish/>
                    <w:color w:val="808080" w:themeColor="background1" w:themeShade="80"/>
                    <w:szCs w:val="18"/>
                    <w:lang w:val="de-CH"/>
                  </w:rPr>
                  <w:t>Datum</w:t>
                </w:r>
              </w:sdtContent>
            </w:sdt>
          </w:p>
        </w:tc>
        <w:tc>
          <w:tcPr>
            <w:tcW w:w="1984" w:type="dxa"/>
          </w:tcPr>
          <w:p w14:paraId="0D342AA4" w14:textId="40792690" w:rsidR="003372C0" w:rsidRPr="00FD02C2" w:rsidRDefault="009478B3" w:rsidP="00460BB1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Trennung / Datum</w:t>
            </w:r>
          </w:p>
          <w:p w14:paraId="7A883FA1" w14:textId="7484F476" w:rsidR="003D3202" w:rsidRPr="00FD02C2" w:rsidRDefault="004C6E36" w:rsidP="00460BB1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</w:t>
            </w:r>
            <w:r w:rsidR="009478B3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eparated / date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)</w:t>
            </w:r>
          </w:p>
        </w:tc>
        <w:tc>
          <w:tcPr>
            <w:tcW w:w="2835" w:type="dxa"/>
          </w:tcPr>
          <w:p w14:paraId="57FDF71A" w14:textId="3DC289B8" w:rsidR="003D3202" w:rsidRPr="00FD02C2" w:rsidRDefault="00000000" w:rsidP="00815F5A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1464573338"/>
                <w:placeholder>
                  <w:docPart w:val="2922AE1A5A994E60926A5934B3F9CC7D"/>
                </w:placeholder>
                <w:showingPlcHdr/>
                <w:comboBox>
                  <w:listItem w:displayText="freiwillig /" w:value="freiwillig /"/>
                  <w:listItem w:displayText="gerichtlich /" w:value="gerichtlich /"/>
                </w:comboBox>
              </w:sdtPr>
              <w:sdtContent>
                <w:r w:rsidR="009478B3" w:rsidRPr="0010619E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  <w:r w:rsidR="009478B3" w:rsidRPr="00FD02C2">
              <w:rPr>
                <w:rFonts w:cs="Arial"/>
                <w:bCs/>
                <w:szCs w:val="18"/>
                <w:lang w:val="de-CH"/>
              </w:rPr>
              <w:t xml:space="preserve"> </w:t>
            </w:r>
            <w:sdt>
              <w:sdtPr>
                <w:rPr>
                  <w:rFonts w:cs="Arial"/>
                  <w:szCs w:val="18"/>
                  <w:lang w:val="de-CH"/>
                </w:rPr>
                <w:alias w:val="Datum"/>
                <w:tag w:val="Datum"/>
                <w:id w:val="1571774213"/>
                <w:placeholder>
                  <w:docPart w:val="A06E7494184049989FF1AA366AA94775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Content>
                <w:r w:rsidR="009478B3" w:rsidRPr="0010619E">
                  <w:rPr>
                    <w:rStyle w:val="Platzhaltertext"/>
                    <w:rFonts w:cs="Arial"/>
                    <w:vanish/>
                    <w:color w:val="808080" w:themeColor="background1" w:themeShade="80"/>
                    <w:szCs w:val="18"/>
                    <w:lang w:val="de-CH"/>
                  </w:rPr>
                  <w:t>Datum</w:t>
                </w:r>
              </w:sdtContent>
            </w:sdt>
          </w:p>
        </w:tc>
      </w:tr>
      <w:tr w:rsidR="006A4A7D" w:rsidRPr="00FD02C2" w14:paraId="3AD05F81" w14:textId="77777777" w:rsidTr="0010619E">
        <w:trPr>
          <w:trHeight w:val="340"/>
        </w:trPr>
        <w:tc>
          <w:tcPr>
            <w:tcW w:w="1984" w:type="dxa"/>
          </w:tcPr>
          <w:p w14:paraId="6E8DA474" w14:textId="6F279247" w:rsidR="00ED713D" w:rsidRPr="00FD02C2" w:rsidRDefault="003D3202" w:rsidP="00ED713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Geschlecht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ED713D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="007718D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gender</w:t>
            </w:r>
            <w:r w:rsidR="00ED713D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)</w:t>
            </w:r>
          </w:p>
        </w:tc>
        <w:tc>
          <w:tcPr>
            <w:tcW w:w="2835" w:type="dxa"/>
          </w:tcPr>
          <w:p w14:paraId="4AEAE03D" w14:textId="623A2387" w:rsidR="00737DE7" w:rsidRPr="00FD02C2" w:rsidRDefault="00000000" w:rsidP="00ED713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1691903725"/>
                <w:placeholder>
                  <w:docPart w:val="88136CBD86744646A688ABC002DC9618"/>
                </w:placeholder>
                <w:showingPlcHdr/>
                <w:comboBox>
                  <w:listItem w:displayText="männlich" w:value="männlich"/>
                  <w:listItem w:displayText="weiblich" w:value="weiblich"/>
                  <w:listItem w:displayText="unbestimmt/divers" w:value="unbestimmt/divers"/>
                </w:comboBox>
              </w:sdtPr>
              <w:sdtContent>
                <w:r w:rsidR="00737DE7" w:rsidRPr="0010619E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2FA965CB" w14:textId="0ED8B6BD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Religion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(religion)</w:t>
            </w:r>
          </w:p>
        </w:tc>
        <w:tc>
          <w:tcPr>
            <w:tcW w:w="2835" w:type="dxa"/>
          </w:tcPr>
          <w:p w14:paraId="10B2EA3A" w14:textId="6F4F97BD" w:rsidR="00737DE7" w:rsidRPr="00FD02C2" w:rsidRDefault="00000000" w:rsidP="00ED713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820238263"/>
                <w:placeholder>
                  <w:docPart w:val="FFB0CB5F8CB849E2B3E920A4210E31A2"/>
                </w:placeholder>
                <w:showingPlcHdr/>
                <w:comboBox>
                  <w:listItem w:displayText="römisch-katholisch" w:value="römisch-katholisch"/>
                  <w:listItem w:displayText="evangelisch-reformiert" w:value="evangelisch-reformiert"/>
                  <w:listItem w:displayText="unbekannt" w:value="unbekannt"/>
                </w:comboBox>
              </w:sdtPr>
              <w:sdtContent>
                <w:r w:rsidR="00737DE7" w:rsidRPr="0010619E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6A4A7D" w:rsidRPr="00FD02C2" w14:paraId="335BBE55" w14:textId="77777777" w:rsidTr="0010619E">
        <w:trPr>
          <w:trHeight w:val="340"/>
        </w:trPr>
        <w:tc>
          <w:tcPr>
            <w:tcW w:w="1984" w:type="dxa"/>
          </w:tcPr>
          <w:p w14:paraId="4B2C38E3" w14:textId="550A8742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</w:t>
            </w:r>
            <w:r w:rsidR="00F9343E" w:rsidRPr="00FD02C2">
              <w:rPr>
                <w:rFonts w:cs="Arial"/>
                <w:bCs/>
                <w:lang w:val="de-CH"/>
              </w:rPr>
              <w:t xml:space="preserve"> Name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="007718D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sur</w:t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name father)</w:t>
            </w:r>
          </w:p>
        </w:tc>
        <w:sdt>
          <w:sdtPr>
            <w:rPr>
              <w:rFonts w:cs="Arial"/>
              <w:bCs/>
              <w:lang w:val="de-CH"/>
            </w:rPr>
            <w:id w:val="868645455"/>
            <w:placeholder>
              <w:docPart w:val="E06525DD097B49BD862D8F70F9E748CD"/>
            </w:placeholder>
            <w:showingPlcHdr/>
            <w:text/>
          </w:sdtPr>
          <w:sdtContent>
            <w:tc>
              <w:tcPr>
                <w:tcW w:w="2835" w:type="dxa"/>
              </w:tcPr>
              <w:p w14:paraId="7A8F2BA9" w14:textId="38A70874" w:rsidR="006A4A7D" w:rsidRPr="00FD02C2" w:rsidRDefault="0010619E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618AF25F" w14:textId="13221D62" w:rsidR="006A4A7D" w:rsidRPr="00FD02C2" w:rsidRDefault="00F9343E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Vorname(n)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father)</w:t>
            </w:r>
          </w:p>
        </w:tc>
        <w:sdt>
          <w:sdtPr>
            <w:rPr>
              <w:rFonts w:cs="Arial"/>
              <w:bCs/>
              <w:lang w:val="de-CH"/>
            </w:rPr>
            <w:id w:val="1200363399"/>
            <w:placeholder>
              <w:docPart w:val="A64AD21E1BEC4F8FBA0169142E61B407"/>
            </w:placeholder>
            <w:showingPlcHdr/>
            <w:text/>
          </w:sdtPr>
          <w:sdtContent>
            <w:tc>
              <w:tcPr>
                <w:tcW w:w="2835" w:type="dxa"/>
              </w:tcPr>
              <w:p w14:paraId="2A8109A5" w14:textId="6DC4779B" w:rsidR="006A4A7D" w:rsidRPr="00FD02C2" w:rsidRDefault="0010619E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F9343E" w:rsidRPr="00FD02C2" w14:paraId="7CF8767E" w14:textId="77777777" w:rsidTr="0010619E">
        <w:trPr>
          <w:trHeight w:val="340"/>
        </w:trPr>
        <w:tc>
          <w:tcPr>
            <w:tcW w:w="1984" w:type="dxa"/>
          </w:tcPr>
          <w:p w14:paraId="7078F9C0" w14:textId="428C0404" w:rsidR="00F9343E" w:rsidRPr="00FD02C2" w:rsidRDefault="00F9343E" w:rsidP="005A136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Name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</w:t>
            </w:r>
            <w:r w:rsidR="007718D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sur</w:t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name mother)</w:t>
            </w:r>
          </w:p>
        </w:tc>
        <w:sdt>
          <w:sdtPr>
            <w:rPr>
              <w:rFonts w:cs="Arial"/>
              <w:bCs/>
              <w:lang w:val="de-CH"/>
            </w:rPr>
            <w:id w:val="-2029475051"/>
            <w:placeholder>
              <w:docPart w:val="2097FBB8B6724F22906A53A03FF1ED28"/>
            </w:placeholder>
            <w:showingPlcHdr/>
            <w:text/>
          </w:sdtPr>
          <w:sdtContent>
            <w:tc>
              <w:tcPr>
                <w:tcW w:w="2835" w:type="dxa"/>
              </w:tcPr>
              <w:p w14:paraId="6C123C86" w14:textId="4E5C11C0" w:rsidR="00F9343E" w:rsidRPr="00FD02C2" w:rsidRDefault="0010619E" w:rsidP="005A136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12A8D19A" w14:textId="0217266F" w:rsidR="00F9343E" w:rsidRPr="00FD02C2" w:rsidRDefault="00F9343E" w:rsidP="005A136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Vorname(n)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mother)</w:t>
            </w:r>
          </w:p>
        </w:tc>
        <w:sdt>
          <w:sdtPr>
            <w:rPr>
              <w:rFonts w:cs="Arial"/>
              <w:bCs/>
              <w:lang w:val="de-CH"/>
            </w:rPr>
            <w:id w:val="1080720205"/>
            <w:placeholder>
              <w:docPart w:val="FBD8DF19E8104C2D8B0A1541F643D2A1"/>
            </w:placeholder>
            <w:showingPlcHdr/>
            <w:text/>
          </w:sdtPr>
          <w:sdtContent>
            <w:tc>
              <w:tcPr>
                <w:tcW w:w="2835" w:type="dxa"/>
              </w:tcPr>
              <w:p w14:paraId="717DAA3A" w14:textId="483B5461" w:rsidR="00F9343E" w:rsidRPr="00FD02C2" w:rsidRDefault="0010619E" w:rsidP="005A136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6A4A7D" w:rsidRPr="00FD02C2" w14:paraId="221AAFFC" w14:textId="77777777" w:rsidTr="0010619E">
        <w:trPr>
          <w:trHeight w:val="340"/>
        </w:trPr>
        <w:tc>
          <w:tcPr>
            <w:tcW w:w="1984" w:type="dxa"/>
          </w:tcPr>
          <w:p w14:paraId="48DC8C45" w14:textId="5111B814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Telefon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(phone number)</w:t>
            </w:r>
          </w:p>
        </w:tc>
        <w:sdt>
          <w:sdtPr>
            <w:rPr>
              <w:rFonts w:cs="Arial"/>
              <w:bCs/>
              <w:lang w:val="de-CH"/>
            </w:rPr>
            <w:id w:val="-1464031323"/>
            <w:placeholder>
              <w:docPart w:val="A4225BFC4B7E4014A306F9A8BD51DBF6"/>
            </w:placeholder>
            <w:showingPlcHdr/>
            <w:text/>
          </w:sdtPr>
          <w:sdtContent>
            <w:tc>
              <w:tcPr>
                <w:tcW w:w="2835" w:type="dxa"/>
              </w:tcPr>
              <w:p w14:paraId="4FFE0E54" w14:textId="6CBA64C4" w:rsidR="006A4A7D" w:rsidRPr="00FD02C2" w:rsidRDefault="0010619E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60788F7F" w14:textId="609A5157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E-Mail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(e-mail address)</w:t>
            </w:r>
          </w:p>
        </w:tc>
        <w:sdt>
          <w:sdtPr>
            <w:rPr>
              <w:rFonts w:cs="Arial"/>
              <w:bCs/>
              <w:lang w:val="de-CH"/>
            </w:rPr>
            <w:id w:val="1893382697"/>
            <w:placeholder>
              <w:docPart w:val="388C94850E5941BEB2B390214ED0D037"/>
            </w:placeholder>
            <w:showingPlcHdr/>
            <w:text/>
          </w:sdtPr>
          <w:sdtContent>
            <w:tc>
              <w:tcPr>
                <w:tcW w:w="2835" w:type="dxa"/>
              </w:tcPr>
              <w:p w14:paraId="0C25D2F5" w14:textId="0B8BD8F2" w:rsidR="006A4A7D" w:rsidRPr="00FD02C2" w:rsidRDefault="0010619E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sz w:val="14"/>
                    <w:szCs w:val="14"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6A4A7D" w:rsidRPr="00FD02C2" w14:paraId="2B43BCB3" w14:textId="77777777" w:rsidTr="0010619E">
        <w:trPr>
          <w:trHeight w:val="340"/>
        </w:trPr>
        <w:tc>
          <w:tcPr>
            <w:tcW w:w="1984" w:type="dxa"/>
          </w:tcPr>
          <w:p w14:paraId="349AF6C8" w14:textId="62E2CD6F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Krankenversicherung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(health insurance)</w:t>
            </w:r>
          </w:p>
        </w:tc>
        <w:sdt>
          <w:sdtPr>
            <w:rPr>
              <w:rFonts w:cs="Arial"/>
              <w:bCs/>
              <w:lang w:val="de-CH"/>
            </w:rPr>
            <w:id w:val="-1916768796"/>
            <w:placeholder>
              <w:docPart w:val="FDD299FC2DB04DBB9EB8D594DFBF98F6"/>
            </w:placeholder>
            <w:showingPlcHdr/>
            <w:text/>
          </w:sdtPr>
          <w:sdtContent>
            <w:tc>
              <w:tcPr>
                <w:tcW w:w="2835" w:type="dxa"/>
              </w:tcPr>
              <w:p w14:paraId="37FA1B4B" w14:textId="0BF3126B" w:rsidR="006A4A7D" w:rsidRPr="00FD02C2" w:rsidRDefault="0010619E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10F5CE69" w14:textId="06AB4563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Erwerbstätig</w:t>
            </w:r>
            <w:r w:rsidR="00C62637">
              <w:rPr>
                <w:rFonts w:cs="Arial"/>
                <w:bCs/>
                <w:lang w:val="de-CH"/>
              </w:rPr>
              <w:t>*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(employed)</w:t>
            </w:r>
          </w:p>
        </w:tc>
        <w:tc>
          <w:tcPr>
            <w:tcW w:w="2835" w:type="dxa"/>
          </w:tcPr>
          <w:p w14:paraId="40FC5488" w14:textId="056E87CB" w:rsidR="00334F79" w:rsidRPr="0031189F" w:rsidRDefault="00000000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994152772"/>
                <w:placeholder>
                  <w:docPart w:val="64596D85AE2D4841AAED937EBD3311AD"/>
                </w:placeholder>
                <w:showingPlcHdr/>
                <w:comboBox>
                  <w:listItem w:displayText="unselbständig" w:value="unselbständig"/>
                  <w:listItem w:displayText="selbständig (Gesuch bei Migration notwendig)" w:value="selbständig (Gesuch bei Migration notwendig)"/>
                  <w:listItem w:displayText="nicht erwerbstätig (Gesuch bei Migration notwendig)" w:value="nicht erwerbstätig (Gesuch bei Migration notwendig)"/>
                </w:comboBox>
              </w:sdtPr>
              <w:sdtContent>
                <w:r w:rsidR="00956A3C" w:rsidRPr="0010619E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6A4A7D" w:rsidRPr="00FD02C2" w14:paraId="65675DDF" w14:textId="77777777" w:rsidTr="0010619E">
        <w:trPr>
          <w:trHeight w:val="340"/>
        </w:trPr>
        <w:tc>
          <w:tcPr>
            <w:tcW w:w="1984" w:type="dxa"/>
          </w:tcPr>
          <w:p w14:paraId="63B76D4C" w14:textId="0C76B65A" w:rsidR="006A4A7D" w:rsidRPr="00FD02C2" w:rsidRDefault="006A4A7D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Hundehalter/in</w:t>
            </w:r>
            <w:r w:rsidR="00371E7C" w:rsidRPr="00FD02C2">
              <w:rPr>
                <w:rFonts w:cs="Arial"/>
                <w:bCs/>
                <w:lang w:val="de-CH"/>
              </w:rPr>
              <w:br/>
            </w:r>
            <w:r w:rsidR="00371E7C"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(dog owner)</w:t>
            </w:r>
          </w:p>
        </w:tc>
        <w:tc>
          <w:tcPr>
            <w:tcW w:w="2835" w:type="dxa"/>
          </w:tcPr>
          <w:p w14:paraId="0EE8F7B8" w14:textId="31BB1D66" w:rsidR="00737DE7" w:rsidRPr="00FD02C2" w:rsidRDefault="00000000" w:rsidP="003D3202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1178731157"/>
                <w:placeholder>
                  <w:docPart w:val="06B06CE44ED94A8E9BF38C68F498B089"/>
                </w:placeholder>
                <w:showingPlcHdr/>
                <w:comboBox>
                  <w:listItem w:displayText="ja (Kopie Tierpass notwendig)" w:value="ja (Kopie Tierpass notwendig)"/>
                  <w:listItem w:displayText="nein" w:value="nein"/>
                </w:comboBox>
              </w:sdtPr>
              <w:sdtContent>
                <w:r w:rsidR="00737DE7" w:rsidRPr="0010619E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1A741208" w14:textId="232F3D4C" w:rsidR="006A4A7D" w:rsidRPr="00FD02C2" w:rsidRDefault="003F1689" w:rsidP="006A4A7D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Bemerkungen</w:t>
            </w:r>
          </w:p>
        </w:tc>
        <w:sdt>
          <w:sdtPr>
            <w:rPr>
              <w:rFonts w:cs="Arial"/>
              <w:bCs/>
              <w:lang w:val="de-CH"/>
            </w:rPr>
            <w:id w:val="-2145421174"/>
            <w:placeholder>
              <w:docPart w:val="2ACB403CFBD947F89A6E347306BD2CBB"/>
            </w:placeholder>
            <w:showingPlcHdr/>
            <w:text/>
          </w:sdtPr>
          <w:sdtContent>
            <w:tc>
              <w:tcPr>
                <w:tcW w:w="2835" w:type="dxa"/>
              </w:tcPr>
              <w:p w14:paraId="71E47B9E" w14:textId="57B11B97" w:rsidR="006A4A7D" w:rsidRPr="00FD02C2" w:rsidRDefault="00453FB7" w:rsidP="006A4A7D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</w:tbl>
    <w:p w14:paraId="267BC806" w14:textId="77777777" w:rsidR="00C65DC2" w:rsidRPr="00FD02C2" w:rsidRDefault="00C65DC2">
      <w:pPr>
        <w:rPr>
          <w:rFonts w:cs="Arial"/>
          <w:bCs/>
          <w:lang w:val="de-CH"/>
        </w:rPr>
      </w:pPr>
    </w:p>
    <w:p w14:paraId="1DAA17C6" w14:textId="653E438E" w:rsidR="00C65DC2" w:rsidRPr="00FD02C2" w:rsidRDefault="00151C96" w:rsidP="000B42AC">
      <w:pPr>
        <w:pStyle w:val="berschrift1"/>
        <w15:collapsed/>
        <w:rPr>
          <w:sz w:val="18"/>
          <w:szCs w:val="18"/>
        </w:rPr>
      </w:pPr>
      <w:r>
        <w:rPr>
          <w:sz w:val="18"/>
          <w:szCs w:val="18"/>
        </w:rPr>
        <w:t>Person 2 (E</w:t>
      </w:r>
      <w:r w:rsidR="001F37BF" w:rsidRPr="00FD02C2">
        <w:rPr>
          <w:sz w:val="18"/>
          <w:szCs w:val="18"/>
        </w:rPr>
        <w:t>hepartner/in</w:t>
      </w:r>
      <w:r>
        <w:rPr>
          <w:sz w:val="18"/>
          <w:szCs w:val="18"/>
        </w:rPr>
        <w:t>)</w:t>
      </w:r>
    </w:p>
    <w:tbl>
      <w:tblPr>
        <w:tblStyle w:val="Tabellenraster"/>
        <w:tblW w:w="9638" w:type="dxa"/>
        <w:tblInd w:w="-5" w:type="dxa"/>
        <w:tblLook w:val="04A0" w:firstRow="1" w:lastRow="0" w:firstColumn="1" w:lastColumn="0" w:noHBand="0" w:noVBand="1"/>
      </w:tblPr>
      <w:tblGrid>
        <w:gridCol w:w="1984"/>
        <w:gridCol w:w="2835"/>
        <w:gridCol w:w="1984"/>
        <w:gridCol w:w="2835"/>
      </w:tblGrid>
      <w:tr w:rsidR="00C65DC2" w:rsidRPr="00FD02C2" w14:paraId="5A765BC7" w14:textId="77777777" w:rsidTr="00F467FC">
        <w:trPr>
          <w:trHeight w:val="340"/>
        </w:trPr>
        <w:tc>
          <w:tcPr>
            <w:tcW w:w="1984" w:type="dxa"/>
            <w:tcBorders>
              <w:top w:val="single" w:sz="4" w:space="0" w:color="auto"/>
            </w:tcBorders>
          </w:tcPr>
          <w:p w14:paraId="215EB6D0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 xml:space="preserve">Name 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t>(gemäss Pass/ID)</w:t>
            </w:r>
          </w:p>
          <w:p w14:paraId="4997FFA9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(surname)</w:t>
            </w:r>
          </w:p>
        </w:tc>
        <w:sdt>
          <w:sdtPr>
            <w:rPr>
              <w:rFonts w:cs="Arial"/>
              <w:bCs/>
              <w:lang w:val="de-CH"/>
            </w:rPr>
            <w:id w:val="-1679963523"/>
            <w:placeholder>
              <w:docPart w:val="72F416ABC0884BCF97656C82F4145626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6737D5C7" w14:textId="39F24726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  <w:tcBorders>
              <w:top w:val="single" w:sz="4" w:space="0" w:color="auto"/>
            </w:tcBorders>
          </w:tcPr>
          <w:p w14:paraId="641115E6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Ledigname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(single name)</w:t>
            </w:r>
          </w:p>
        </w:tc>
        <w:sdt>
          <w:sdtPr>
            <w:rPr>
              <w:rFonts w:cs="Arial"/>
              <w:bCs/>
              <w:lang w:val="de-CH"/>
            </w:rPr>
            <w:id w:val="-1190679570"/>
            <w:placeholder>
              <w:docPart w:val="9181F418AA6E4AA7B61A6AE7EE9A4D6C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7E81F3E4" w14:textId="16817DEB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30CF75F0" w14:textId="77777777" w:rsidTr="00F467FC">
        <w:trPr>
          <w:trHeight w:val="340"/>
        </w:trPr>
        <w:tc>
          <w:tcPr>
            <w:tcW w:w="1984" w:type="dxa"/>
          </w:tcPr>
          <w:p w14:paraId="09ABB524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name)</w:t>
            </w:r>
          </w:p>
        </w:tc>
        <w:sdt>
          <w:sdtPr>
            <w:rPr>
              <w:rFonts w:cs="Arial"/>
              <w:bCs/>
              <w:lang w:val="de-CH"/>
            </w:rPr>
            <w:id w:val="1743915194"/>
            <w:placeholder>
              <w:docPart w:val="47CD6D1A2A5C4BA9BD14703E9EFB16F3"/>
            </w:placeholder>
            <w:showingPlcHdr/>
            <w:text/>
          </w:sdtPr>
          <w:sdtContent>
            <w:tc>
              <w:tcPr>
                <w:tcW w:w="2835" w:type="dxa"/>
              </w:tcPr>
              <w:p w14:paraId="1B50E35F" w14:textId="020D7191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092F7D52" w14:textId="0751B28B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Rufname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(name </w:t>
            </w:r>
            <w:r w:rsidR="00B7368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person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 is called)</w:t>
            </w:r>
          </w:p>
        </w:tc>
        <w:sdt>
          <w:sdtPr>
            <w:rPr>
              <w:rFonts w:cs="Arial"/>
              <w:bCs/>
              <w:lang w:val="de-CH"/>
            </w:rPr>
            <w:id w:val="-1691978686"/>
            <w:placeholder>
              <w:docPart w:val="5DF0B3B4E95C4236959B1D069FD00D89"/>
            </w:placeholder>
            <w:showingPlcHdr/>
            <w:text/>
          </w:sdtPr>
          <w:sdtContent>
            <w:tc>
              <w:tcPr>
                <w:tcW w:w="2835" w:type="dxa"/>
              </w:tcPr>
              <w:p w14:paraId="7DE7630A" w14:textId="2FE21D26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25FEB57C" w14:textId="77777777" w:rsidTr="00F467FC">
        <w:trPr>
          <w:trHeight w:val="340"/>
        </w:trPr>
        <w:tc>
          <w:tcPr>
            <w:tcW w:w="1984" w:type="dxa"/>
          </w:tcPr>
          <w:p w14:paraId="21EC430B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Staatsangehörigkeit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(nationality)</w:t>
            </w:r>
          </w:p>
        </w:tc>
        <w:sdt>
          <w:sdtPr>
            <w:rPr>
              <w:rFonts w:cs="Arial"/>
              <w:bCs/>
              <w:lang w:val="de-CH"/>
            </w:rPr>
            <w:id w:val="-1213650119"/>
            <w:placeholder>
              <w:docPart w:val="D882CA42C9C547D2AC12F9BE96A74A3A"/>
            </w:placeholder>
            <w:showingPlcHdr/>
            <w:text/>
          </w:sdtPr>
          <w:sdtContent>
            <w:tc>
              <w:tcPr>
                <w:tcW w:w="2835" w:type="dxa"/>
              </w:tcPr>
              <w:p w14:paraId="7FD4C214" w14:textId="3EE14E2C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sz w:val="16"/>
                    <w:szCs w:val="16"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2026653D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Geburtsdatum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(date of birth)</w:t>
            </w:r>
          </w:p>
        </w:tc>
        <w:sdt>
          <w:sdtPr>
            <w:rPr>
              <w:rFonts w:cs="Arial"/>
              <w:bCs/>
              <w:lang w:val="de-CH"/>
            </w:rPr>
            <w:id w:val="-1391570574"/>
            <w:placeholder>
              <w:docPart w:val="B7B4F59A9E574489B53950F23648B0F7"/>
            </w:placeholder>
            <w:showingPlcHdr/>
            <w:text/>
          </w:sdtPr>
          <w:sdtContent>
            <w:tc>
              <w:tcPr>
                <w:tcW w:w="2835" w:type="dxa"/>
              </w:tcPr>
              <w:p w14:paraId="7C06A541" w14:textId="74AEA863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7887B866" w14:textId="77777777" w:rsidTr="00F467FC">
        <w:trPr>
          <w:trHeight w:val="340"/>
        </w:trPr>
        <w:tc>
          <w:tcPr>
            <w:tcW w:w="1984" w:type="dxa"/>
          </w:tcPr>
          <w:p w14:paraId="37852E17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Geburtsort</w:t>
            </w:r>
          </w:p>
          <w:p w14:paraId="0B45EC3E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(place of birth)</w:t>
            </w:r>
          </w:p>
        </w:tc>
        <w:sdt>
          <w:sdtPr>
            <w:rPr>
              <w:rFonts w:cs="Arial"/>
              <w:bCs/>
              <w:lang w:val="de-CH"/>
            </w:rPr>
            <w:id w:val="-1925027244"/>
            <w:placeholder>
              <w:docPart w:val="41498597191D4FDCBC7B4B8B88E51A34"/>
            </w:placeholder>
            <w:showingPlcHdr/>
            <w:text/>
          </w:sdtPr>
          <w:sdtContent>
            <w:tc>
              <w:tcPr>
                <w:tcW w:w="2835" w:type="dxa"/>
              </w:tcPr>
              <w:p w14:paraId="1484CFBB" w14:textId="3FB2741F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4621FE2B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Geburtsland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(country of birth)</w:t>
            </w:r>
          </w:p>
        </w:tc>
        <w:sdt>
          <w:sdtPr>
            <w:rPr>
              <w:rFonts w:cs="Arial"/>
              <w:bCs/>
              <w:lang w:val="de-CH"/>
            </w:rPr>
            <w:id w:val="969094944"/>
            <w:placeholder>
              <w:docPart w:val="9D752CA076594819944A5B99C0741DFD"/>
            </w:placeholder>
            <w:showingPlcHdr/>
            <w:text/>
          </w:sdtPr>
          <w:sdtContent>
            <w:tc>
              <w:tcPr>
                <w:tcW w:w="2835" w:type="dxa"/>
              </w:tcPr>
              <w:p w14:paraId="21208B2B" w14:textId="0F448BBF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18FC6000" w14:textId="77777777" w:rsidTr="00F467FC">
        <w:trPr>
          <w:trHeight w:val="340"/>
        </w:trPr>
        <w:tc>
          <w:tcPr>
            <w:tcW w:w="1984" w:type="dxa"/>
          </w:tcPr>
          <w:p w14:paraId="09BA21B6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Zivilstand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(civil status)</w:t>
            </w:r>
          </w:p>
        </w:tc>
        <w:tc>
          <w:tcPr>
            <w:tcW w:w="2835" w:type="dxa"/>
          </w:tcPr>
          <w:p w14:paraId="44ABF1F3" w14:textId="49C71A84" w:rsidR="00C65DC2" w:rsidRPr="00FD02C2" w:rsidRDefault="00000000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1860498557"/>
                <w:placeholder>
                  <w:docPart w:val="8D55ADC01E4F41A29507EC95926D9E57"/>
                </w:placeholder>
                <w:showingPlcHdr/>
                <w:comboBox>
                  <w:listItem w:displayText="verheiratet /" w:value="verheiratet /"/>
                  <w:listItem w:displayText="in eingetragener Partnerschaft /" w:value="in eingetragener Partnerschaft /"/>
                </w:comboBox>
              </w:sdtPr>
              <w:sdtContent>
                <w:r w:rsidR="00C65DC2" w:rsidRPr="00483665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  <w:r w:rsidR="00C65DC2" w:rsidRPr="00FD02C2">
              <w:rPr>
                <w:rFonts w:cs="Arial"/>
                <w:bCs/>
                <w:szCs w:val="18"/>
                <w:lang w:val="de-CH"/>
              </w:rPr>
              <w:t xml:space="preserve"> </w:t>
            </w:r>
            <w:sdt>
              <w:sdtPr>
                <w:rPr>
                  <w:rFonts w:cs="Arial"/>
                  <w:szCs w:val="18"/>
                  <w:lang w:val="de-CH"/>
                </w:rPr>
                <w:alias w:val="Datum"/>
                <w:tag w:val="Datum"/>
                <w:id w:val="-93334076"/>
                <w:placeholder>
                  <w:docPart w:val="1BF032BC396E4EE391FDA1C19DECB056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Content>
                <w:r w:rsidR="00C65DC2" w:rsidRPr="00483665">
                  <w:rPr>
                    <w:rStyle w:val="Platzhaltertext"/>
                    <w:rFonts w:cs="Arial"/>
                    <w:vanish/>
                    <w:color w:val="808080" w:themeColor="background1" w:themeShade="80"/>
                    <w:szCs w:val="18"/>
                    <w:lang w:val="de-CH"/>
                  </w:rPr>
                  <w:t>Datum</w:t>
                </w:r>
              </w:sdtContent>
            </w:sdt>
          </w:p>
        </w:tc>
        <w:tc>
          <w:tcPr>
            <w:tcW w:w="1984" w:type="dxa"/>
          </w:tcPr>
          <w:p w14:paraId="0606A861" w14:textId="77777777" w:rsidR="00FD02C2" w:rsidRPr="00FD02C2" w:rsidRDefault="00FD02C2" w:rsidP="00FD02C2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Trennung / Datum</w:t>
            </w:r>
          </w:p>
          <w:p w14:paraId="136DBEE9" w14:textId="4876429E" w:rsidR="00C65DC2" w:rsidRPr="00FD02C2" w:rsidRDefault="00FD02C2" w:rsidP="00FD02C2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(separated / date)</w:t>
            </w:r>
          </w:p>
        </w:tc>
        <w:tc>
          <w:tcPr>
            <w:tcW w:w="2835" w:type="dxa"/>
          </w:tcPr>
          <w:p w14:paraId="7441BCFE" w14:textId="2211C628" w:rsidR="00C65DC2" w:rsidRPr="00FD02C2" w:rsidRDefault="00000000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1162545811"/>
                <w:placeholder>
                  <w:docPart w:val="514ADE50DFB54D518053065A31F8D231"/>
                </w:placeholder>
                <w:showingPlcHdr/>
                <w:comboBox>
                  <w:listItem w:displayText="freiwillig /" w:value="freiwillig /"/>
                  <w:listItem w:displayText="gerichtlich /" w:value="gerichtlich /"/>
                </w:comboBox>
              </w:sdtPr>
              <w:sdtContent>
                <w:r w:rsidR="00FD02C2" w:rsidRPr="00483665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  <w:r w:rsidR="00FD02C2">
              <w:rPr>
                <w:rFonts w:cs="Arial"/>
                <w:bCs/>
                <w:szCs w:val="18"/>
                <w:lang w:val="de-CH"/>
              </w:rPr>
              <w:t xml:space="preserve"> </w:t>
            </w:r>
            <w:sdt>
              <w:sdtPr>
                <w:rPr>
                  <w:rFonts w:cs="Arial"/>
                  <w:szCs w:val="18"/>
                  <w:lang w:val="de-CH"/>
                </w:rPr>
                <w:alias w:val="Datum"/>
                <w:tag w:val="Datum"/>
                <w:id w:val="-862507788"/>
                <w:placeholder>
                  <w:docPart w:val="E49D68B7E53E4BA29E21036464386B7F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Content>
                <w:r w:rsidR="00FD02C2" w:rsidRPr="00483665">
                  <w:rPr>
                    <w:rStyle w:val="Platzhaltertext"/>
                    <w:rFonts w:cs="Arial"/>
                    <w:vanish/>
                    <w:color w:val="808080" w:themeColor="background1" w:themeShade="80"/>
                    <w:szCs w:val="18"/>
                    <w:lang w:val="de-CH"/>
                  </w:rPr>
                  <w:t>Datum</w:t>
                </w:r>
              </w:sdtContent>
            </w:sdt>
          </w:p>
        </w:tc>
      </w:tr>
      <w:tr w:rsidR="00C65DC2" w:rsidRPr="00FD02C2" w14:paraId="7FDB2149" w14:textId="77777777" w:rsidTr="00F467FC">
        <w:trPr>
          <w:trHeight w:val="340"/>
        </w:trPr>
        <w:tc>
          <w:tcPr>
            <w:tcW w:w="1984" w:type="dxa"/>
          </w:tcPr>
          <w:p w14:paraId="24FBA011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Geschlecht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(gender)</w:t>
            </w:r>
          </w:p>
        </w:tc>
        <w:tc>
          <w:tcPr>
            <w:tcW w:w="2835" w:type="dxa"/>
          </w:tcPr>
          <w:p w14:paraId="64386B43" w14:textId="77777777" w:rsidR="00C65DC2" w:rsidRPr="00FD02C2" w:rsidRDefault="00000000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428552631"/>
                <w:placeholder>
                  <w:docPart w:val="AE676A4E01F347D28B9AD37FCA1456BD"/>
                </w:placeholder>
                <w:showingPlcHdr/>
                <w:comboBox>
                  <w:listItem w:displayText="männlich" w:value="männlich"/>
                  <w:listItem w:displayText="weiblich" w:value="weiblich"/>
                  <w:listItem w:displayText="unbestimmt/divers" w:value="unbestimmt/divers"/>
                </w:comboBox>
              </w:sdtPr>
              <w:sdtContent>
                <w:r w:rsidR="00C65DC2" w:rsidRPr="00483665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6377E74B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Religion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(religion)</w:t>
            </w:r>
          </w:p>
        </w:tc>
        <w:tc>
          <w:tcPr>
            <w:tcW w:w="2835" w:type="dxa"/>
          </w:tcPr>
          <w:p w14:paraId="09F10F0D" w14:textId="77777777" w:rsidR="00C65DC2" w:rsidRPr="00FD02C2" w:rsidRDefault="00000000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2005547556"/>
                <w:placeholder>
                  <w:docPart w:val="1E3CB7E54FC74E1DBF8BA0009CF46BB4"/>
                </w:placeholder>
                <w:showingPlcHdr/>
                <w:comboBox>
                  <w:listItem w:displayText="römisch-katholisch" w:value="römisch-katholisch"/>
                  <w:listItem w:displayText="evangelisch-reformiert" w:value="evangelisch-reformiert"/>
                  <w:listItem w:displayText="unbekannt" w:value="unbekannt"/>
                </w:comboBox>
              </w:sdtPr>
              <w:sdtContent>
                <w:r w:rsidR="00C65DC2" w:rsidRPr="00483665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C65DC2" w:rsidRPr="00FD02C2" w14:paraId="471A9785" w14:textId="77777777" w:rsidTr="00F467FC">
        <w:trPr>
          <w:trHeight w:val="340"/>
        </w:trPr>
        <w:tc>
          <w:tcPr>
            <w:tcW w:w="1984" w:type="dxa"/>
          </w:tcPr>
          <w:p w14:paraId="1498FD3C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father)</w:t>
            </w:r>
          </w:p>
        </w:tc>
        <w:sdt>
          <w:sdtPr>
            <w:rPr>
              <w:rFonts w:cs="Arial"/>
              <w:bCs/>
              <w:lang w:val="de-CH"/>
            </w:rPr>
            <w:id w:val="-1002811930"/>
            <w:placeholder>
              <w:docPart w:val="39C57044FADB404785FB88B2FC386836"/>
            </w:placeholder>
            <w:showingPlcHdr/>
            <w:text/>
          </w:sdtPr>
          <w:sdtContent>
            <w:tc>
              <w:tcPr>
                <w:tcW w:w="2835" w:type="dxa"/>
              </w:tcPr>
              <w:p w14:paraId="4C37A942" w14:textId="6BF85DDD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0E65273D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father)</w:t>
            </w:r>
          </w:p>
        </w:tc>
        <w:sdt>
          <w:sdtPr>
            <w:rPr>
              <w:rFonts w:cs="Arial"/>
              <w:bCs/>
              <w:lang w:val="de-CH"/>
            </w:rPr>
            <w:id w:val="1278760873"/>
            <w:placeholder>
              <w:docPart w:val="596082BD3AA240A4A91B06900A6E39F2"/>
            </w:placeholder>
            <w:showingPlcHdr/>
            <w:text/>
          </w:sdtPr>
          <w:sdtContent>
            <w:tc>
              <w:tcPr>
                <w:tcW w:w="2835" w:type="dxa"/>
              </w:tcPr>
              <w:p w14:paraId="599F15F7" w14:textId="244B9B5C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6C1A41E2" w14:textId="77777777" w:rsidTr="00F467FC">
        <w:trPr>
          <w:trHeight w:val="340"/>
        </w:trPr>
        <w:tc>
          <w:tcPr>
            <w:tcW w:w="1984" w:type="dxa"/>
          </w:tcPr>
          <w:p w14:paraId="6233ADA5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mother)</w:t>
            </w:r>
          </w:p>
        </w:tc>
        <w:sdt>
          <w:sdtPr>
            <w:rPr>
              <w:rFonts w:cs="Arial"/>
              <w:bCs/>
              <w:lang w:val="de-CH"/>
            </w:rPr>
            <w:id w:val="2002767959"/>
            <w:placeholder>
              <w:docPart w:val="03103943766349459A3BEF1AF52FFC04"/>
            </w:placeholder>
            <w:showingPlcHdr/>
            <w:text/>
          </w:sdtPr>
          <w:sdtContent>
            <w:tc>
              <w:tcPr>
                <w:tcW w:w="2835" w:type="dxa"/>
              </w:tcPr>
              <w:p w14:paraId="73997518" w14:textId="02B0DB37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612E17F9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mother)</w:t>
            </w:r>
          </w:p>
        </w:tc>
        <w:sdt>
          <w:sdtPr>
            <w:rPr>
              <w:rFonts w:cs="Arial"/>
              <w:bCs/>
              <w:lang w:val="de-CH"/>
            </w:rPr>
            <w:id w:val="1918908282"/>
            <w:placeholder>
              <w:docPart w:val="A394CE216E7F4B8E9BF6AB85CD3D1EE7"/>
            </w:placeholder>
            <w:showingPlcHdr/>
            <w:text/>
          </w:sdtPr>
          <w:sdtContent>
            <w:tc>
              <w:tcPr>
                <w:tcW w:w="2835" w:type="dxa"/>
              </w:tcPr>
              <w:p w14:paraId="405A87D8" w14:textId="42096F4D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2D81A220" w14:textId="77777777" w:rsidTr="00F467FC">
        <w:trPr>
          <w:trHeight w:val="340"/>
        </w:trPr>
        <w:tc>
          <w:tcPr>
            <w:tcW w:w="1984" w:type="dxa"/>
          </w:tcPr>
          <w:p w14:paraId="465E61D4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Telefon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(phone number)</w:t>
            </w:r>
          </w:p>
        </w:tc>
        <w:sdt>
          <w:sdtPr>
            <w:rPr>
              <w:rFonts w:cs="Arial"/>
              <w:bCs/>
              <w:lang w:val="de-CH"/>
            </w:rPr>
            <w:id w:val="599073306"/>
            <w:placeholder>
              <w:docPart w:val="641DBF4C709A4A0E837FF68100200000"/>
            </w:placeholder>
            <w:showingPlcHdr/>
            <w:text/>
          </w:sdtPr>
          <w:sdtContent>
            <w:tc>
              <w:tcPr>
                <w:tcW w:w="2835" w:type="dxa"/>
              </w:tcPr>
              <w:p w14:paraId="2DDBDD0E" w14:textId="4D4CEF62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66BC3029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E-Mail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(e-mail address)</w:t>
            </w:r>
          </w:p>
        </w:tc>
        <w:sdt>
          <w:sdtPr>
            <w:rPr>
              <w:rFonts w:cs="Arial"/>
              <w:bCs/>
              <w:lang w:val="de-CH"/>
            </w:rPr>
            <w:id w:val="-1587215612"/>
            <w:placeholder>
              <w:docPart w:val="1328E6EC20414149AB36C19F7909B159"/>
            </w:placeholder>
            <w:showingPlcHdr/>
            <w:text/>
          </w:sdtPr>
          <w:sdtContent>
            <w:tc>
              <w:tcPr>
                <w:tcW w:w="2835" w:type="dxa"/>
              </w:tcPr>
              <w:p w14:paraId="5C907912" w14:textId="00DEB3D7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sz w:val="14"/>
                    <w:szCs w:val="14"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67BEE8C2" w14:textId="77777777" w:rsidTr="00F467FC">
        <w:trPr>
          <w:trHeight w:val="340"/>
        </w:trPr>
        <w:tc>
          <w:tcPr>
            <w:tcW w:w="1984" w:type="dxa"/>
          </w:tcPr>
          <w:p w14:paraId="61355F65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Krankenversicherung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(health insurance)</w:t>
            </w:r>
          </w:p>
        </w:tc>
        <w:sdt>
          <w:sdtPr>
            <w:rPr>
              <w:rFonts w:cs="Arial"/>
              <w:bCs/>
              <w:lang w:val="de-CH"/>
            </w:rPr>
            <w:id w:val="-425575556"/>
            <w:placeholder>
              <w:docPart w:val="41ACB5B00F5248C4A76AC05B5B79D647"/>
            </w:placeholder>
            <w:showingPlcHdr/>
            <w:text/>
          </w:sdtPr>
          <w:sdtContent>
            <w:tc>
              <w:tcPr>
                <w:tcW w:w="2835" w:type="dxa"/>
              </w:tcPr>
              <w:p w14:paraId="57998141" w14:textId="2DE5D91D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3700731B" w14:textId="601446E0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Erwerbstätig</w:t>
            </w:r>
            <w:r w:rsidR="00861F49">
              <w:rPr>
                <w:rFonts w:cs="Arial"/>
                <w:bCs/>
                <w:lang w:val="de-CH"/>
              </w:rPr>
              <w:t>*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(employed)</w:t>
            </w:r>
          </w:p>
        </w:tc>
        <w:tc>
          <w:tcPr>
            <w:tcW w:w="2835" w:type="dxa"/>
          </w:tcPr>
          <w:p w14:paraId="74687E37" w14:textId="27DE321B" w:rsidR="00C65DC2" w:rsidRPr="00FD02C2" w:rsidRDefault="00000000" w:rsidP="007A6996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85428875"/>
                <w:placeholder>
                  <w:docPart w:val="E9AD4E163A20475BAF12FACBDECCEF87"/>
                </w:placeholder>
                <w:showingPlcHdr/>
                <w:comboBox>
                  <w:listItem w:displayText="unselbständig" w:value="unselbständig"/>
                  <w:listItem w:displayText="selbständig (Gesuch bei Migration notwendig)" w:value="selbständig (Gesuch bei Migration notwendig)"/>
                  <w:listItem w:displayText="nicht erwerbstätig (Gesuch bei Migration notwendig)" w:value="nicht erwerbstätig (Gesuch bei Migration notwendig)"/>
                </w:comboBox>
              </w:sdtPr>
              <w:sdtContent>
                <w:r w:rsidR="007A6996" w:rsidRPr="0010619E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C65DC2" w:rsidRPr="00FD02C2" w14:paraId="7BA48846" w14:textId="77777777" w:rsidTr="00F467FC">
        <w:trPr>
          <w:trHeight w:val="340"/>
        </w:trPr>
        <w:tc>
          <w:tcPr>
            <w:tcW w:w="1984" w:type="dxa"/>
          </w:tcPr>
          <w:p w14:paraId="21F44028" w14:textId="77777777" w:rsidR="00C65DC2" w:rsidRPr="00FD02C2" w:rsidRDefault="00C65DC2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Hundehalter/in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(dog owner)</w:t>
            </w:r>
          </w:p>
        </w:tc>
        <w:tc>
          <w:tcPr>
            <w:tcW w:w="2835" w:type="dxa"/>
          </w:tcPr>
          <w:p w14:paraId="324E04AA" w14:textId="77777777" w:rsidR="00C65DC2" w:rsidRPr="00FD02C2" w:rsidRDefault="00000000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szCs w:val="18"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1007102222"/>
                <w:placeholder>
                  <w:docPart w:val="F771B0DF7D0B46D5AA3E7D9EADE755A2"/>
                </w:placeholder>
                <w:showingPlcHdr/>
                <w:comboBox>
                  <w:listItem w:displayText="ja (Kopie Tierpass notwendig)" w:value="ja (Kopie Tierpass notwendig)"/>
                  <w:listItem w:displayText="nein" w:value="nein"/>
                </w:comboBox>
              </w:sdtPr>
              <w:sdtContent>
                <w:r w:rsidR="00C65DC2" w:rsidRPr="00483665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7615C831" w14:textId="640B3867" w:rsidR="00C65DC2" w:rsidRPr="00FD02C2" w:rsidRDefault="009C4531" w:rsidP="004005D5">
            <w:pPr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Bemerkungen</w:t>
            </w:r>
          </w:p>
        </w:tc>
        <w:sdt>
          <w:sdtPr>
            <w:rPr>
              <w:rFonts w:cs="Arial"/>
              <w:bCs/>
              <w:lang w:val="de-CH"/>
            </w:rPr>
            <w:id w:val="954532679"/>
            <w:placeholder>
              <w:docPart w:val="B8F46C43F835422FB184EE3F6CAA9A74"/>
            </w:placeholder>
            <w:showingPlcHdr/>
            <w:text/>
          </w:sdtPr>
          <w:sdtContent>
            <w:tc>
              <w:tcPr>
                <w:tcW w:w="2835" w:type="dxa"/>
              </w:tcPr>
              <w:p w14:paraId="3CAE0938" w14:textId="0121C9AB" w:rsidR="00C65DC2" w:rsidRPr="00FD02C2" w:rsidRDefault="007A6996" w:rsidP="004005D5">
                <w:pPr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</w:tbl>
    <w:p w14:paraId="720CEAF3" w14:textId="77777777" w:rsidR="00C65DC2" w:rsidRPr="00FD02C2" w:rsidRDefault="00C65DC2" w:rsidP="00C65DC2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749E607D" w14:textId="77777777" w:rsidR="00C65DC2" w:rsidRPr="00FD02C2" w:rsidRDefault="00C65DC2" w:rsidP="000B42AC">
      <w:pPr>
        <w:pStyle w:val="berschrift1"/>
        <w15:collapsed/>
        <w:rPr>
          <w:sz w:val="18"/>
          <w:szCs w:val="18"/>
        </w:rPr>
      </w:pPr>
      <w:r w:rsidRPr="00FD02C2">
        <w:rPr>
          <w:sz w:val="18"/>
          <w:szCs w:val="18"/>
        </w:rPr>
        <w:t>Kind 1</w:t>
      </w:r>
    </w:p>
    <w:tbl>
      <w:tblPr>
        <w:tblStyle w:val="Tabellenraster"/>
        <w:tblW w:w="9638" w:type="dxa"/>
        <w:tblInd w:w="-5" w:type="dxa"/>
        <w:tblLook w:val="04A0" w:firstRow="1" w:lastRow="0" w:firstColumn="1" w:lastColumn="0" w:noHBand="0" w:noVBand="1"/>
      </w:tblPr>
      <w:tblGrid>
        <w:gridCol w:w="1984"/>
        <w:gridCol w:w="2835"/>
        <w:gridCol w:w="1984"/>
        <w:gridCol w:w="2835"/>
      </w:tblGrid>
      <w:tr w:rsidR="00C65DC2" w:rsidRPr="00FD02C2" w14:paraId="5A947775" w14:textId="77777777" w:rsidTr="00F467FC">
        <w:trPr>
          <w:trHeight w:val="340"/>
        </w:trPr>
        <w:tc>
          <w:tcPr>
            <w:tcW w:w="1984" w:type="dxa"/>
            <w:tcBorders>
              <w:top w:val="single" w:sz="4" w:space="0" w:color="auto"/>
            </w:tcBorders>
          </w:tcPr>
          <w:p w14:paraId="7AE8911F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 xml:space="preserve">Name 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t>(gemäss Pass/ID)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(surname)</w:t>
            </w:r>
          </w:p>
        </w:tc>
        <w:sdt>
          <w:sdtPr>
            <w:rPr>
              <w:rFonts w:cs="Arial"/>
              <w:bCs/>
              <w:lang w:val="de-CH"/>
            </w:rPr>
            <w:id w:val="549126372"/>
            <w:placeholder>
              <w:docPart w:val="322844B045CD436D84462D4B2E2CEE93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471439E3" w14:textId="38AADC68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  <w:tcBorders>
              <w:top w:val="single" w:sz="4" w:space="0" w:color="auto"/>
            </w:tcBorders>
          </w:tcPr>
          <w:p w14:paraId="6DFD9B65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Geschlecht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(gender)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53F5B0B" w14:textId="77777777" w:rsidR="00C65DC2" w:rsidRPr="00FD02C2" w:rsidRDefault="00000000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1576011101"/>
                <w:placeholder>
                  <w:docPart w:val="ECA4137ECE094773A9CCCF599648A89A"/>
                </w:placeholder>
                <w:showingPlcHdr/>
                <w:comboBox>
                  <w:listItem w:displayText="männlich" w:value="männlich"/>
                  <w:listItem w:displayText="weiblich" w:value="weiblich"/>
                  <w:listItem w:displayText="unbestimmt/divers" w:value="unbestimmt/divers"/>
                </w:comboBox>
              </w:sdtPr>
              <w:sdtContent>
                <w:r w:rsidR="00C65DC2" w:rsidRPr="007A69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C65DC2" w:rsidRPr="00FD02C2" w14:paraId="009BCE51" w14:textId="77777777" w:rsidTr="00F467FC">
        <w:trPr>
          <w:trHeight w:val="340"/>
        </w:trPr>
        <w:tc>
          <w:tcPr>
            <w:tcW w:w="1984" w:type="dxa"/>
          </w:tcPr>
          <w:p w14:paraId="0CB7A1C4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name)</w:t>
            </w:r>
          </w:p>
        </w:tc>
        <w:sdt>
          <w:sdtPr>
            <w:rPr>
              <w:rFonts w:cs="Arial"/>
              <w:bCs/>
              <w:lang w:val="de-CH"/>
            </w:rPr>
            <w:id w:val="403806816"/>
            <w:placeholder>
              <w:docPart w:val="96763859E24343C49E02C2030D93EF83"/>
            </w:placeholder>
            <w:showingPlcHdr/>
            <w:text/>
          </w:sdtPr>
          <w:sdtContent>
            <w:tc>
              <w:tcPr>
                <w:tcW w:w="2835" w:type="dxa"/>
              </w:tcPr>
              <w:p w14:paraId="7BC5A302" w14:textId="60F4601B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680B7684" w14:textId="34CA9F4E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Rufname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(name </w:t>
            </w:r>
            <w:r w:rsidR="00B7368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person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 is called)</w:t>
            </w:r>
          </w:p>
        </w:tc>
        <w:sdt>
          <w:sdtPr>
            <w:rPr>
              <w:rFonts w:cs="Arial"/>
              <w:bCs/>
              <w:lang w:val="de-CH"/>
            </w:rPr>
            <w:id w:val="1945960841"/>
            <w:placeholder>
              <w:docPart w:val="D5147C80E77243C29968C33FD48B3C86"/>
            </w:placeholder>
            <w:showingPlcHdr/>
            <w:text/>
          </w:sdtPr>
          <w:sdtContent>
            <w:tc>
              <w:tcPr>
                <w:tcW w:w="2835" w:type="dxa"/>
              </w:tcPr>
              <w:p w14:paraId="1ACE8A49" w14:textId="1F1A705E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5FFE3BDB" w14:textId="77777777" w:rsidTr="00F467FC">
        <w:trPr>
          <w:trHeight w:val="340"/>
        </w:trPr>
        <w:tc>
          <w:tcPr>
            <w:tcW w:w="1984" w:type="dxa"/>
          </w:tcPr>
          <w:p w14:paraId="7446AAF3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Staatsangehörigkeit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(nationality)</w:t>
            </w:r>
          </w:p>
        </w:tc>
        <w:sdt>
          <w:sdtPr>
            <w:rPr>
              <w:rFonts w:cs="Arial"/>
              <w:bCs/>
              <w:lang w:val="de-CH"/>
            </w:rPr>
            <w:id w:val="831032442"/>
            <w:placeholder>
              <w:docPart w:val="822AE0BE5EC241958526BE05DA7E079F"/>
            </w:placeholder>
            <w:showingPlcHdr/>
            <w:text/>
          </w:sdtPr>
          <w:sdtContent>
            <w:tc>
              <w:tcPr>
                <w:tcW w:w="2835" w:type="dxa"/>
              </w:tcPr>
              <w:p w14:paraId="56192EF4" w14:textId="3CBE38DA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1F2B23A1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Geburtsdatum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(date of birth)</w:t>
            </w:r>
          </w:p>
        </w:tc>
        <w:sdt>
          <w:sdtPr>
            <w:rPr>
              <w:rFonts w:cs="Arial"/>
              <w:bCs/>
              <w:lang w:val="de-CH"/>
            </w:rPr>
            <w:id w:val="-593086901"/>
            <w:placeholder>
              <w:docPart w:val="6021FCFE42BB49A4955B851128137ED4"/>
            </w:placeholder>
            <w:showingPlcHdr/>
            <w:text/>
          </w:sdtPr>
          <w:sdtContent>
            <w:tc>
              <w:tcPr>
                <w:tcW w:w="2835" w:type="dxa"/>
              </w:tcPr>
              <w:p w14:paraId="55029AEC" w14:textId="1586363E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78922B43" w14:textId="77777777" w:rsidTr="00F467FC">
        <w:trPr>
          <w:trHeight w:val="340"/>
        </w:trPr>
        <w:tc>
          <w:tcPr>
            <w:tcW w:w="1984" w:type="dxa"/>
          </w:tcPr>
          <w:p w14:paraId="374B1E85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Geburtsort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(place of birth)</w:t>
            </w:r>
          </w:p>
        </w:tc>
        <w:sdt>
          <w:sdtPr>
            <w:rPr>
              <w:rFonts w:cs="Arial"/>
              <w:bCs/>
              <w:lang w:val="de-CH"/>
            </w:rPr>
            <w:id w:val="-1506197708"/>
            <w:placeholder>
              <w:docPart w:val="DF50D0B7265A4009B2540D4E2D82FA83"/>
            </w:placeholder>
            <w:showingPlcHdr/>
            <w:text/>
          </w:sdtPr>
          <w:sdtContent>
            <w:tc>
              <w:tcPr>
                <w:tcW w:w="2835" w:type="dxa"/>
              </w:tcPr>
              <w:p w14:paraId="57DEA59D" w14:textId="7D446D85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138454F3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Geburtsland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(country of birth)</w:t>
            </w:r>
          </w:p>
        </w:tc>
        <w:sdt>
          <w:sdtPr>
            <w:rPr>
              <w:rFonts w:cs="Arial"/>
              <w:bCs/>
              <w:lang w:val="de-CH"/>
            </w:rPr>
            <w:id w:val="230737128"/>
            <w:placeholder>
              <w:docPart w:val="442ED9A0FCB64080B23CD8F38FF59CB4"/>
            </w:placeholder>
            <w:showingPlcHdr/>
            <w:text/>
          </w:sdtPr>
          <w:sdtContent>
            <w:tc>
              <w:tcPr>
                <w:tcW w:w="2835" w:type="dxa"/>
              </w:tcPr>
              <w:p w14:paraId="56BBAABE" w14:textId="29252282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21DE06D5" w14:textId="77777777" w:rsidTr="00F467FC">
        <w:trPr>
          <w:trHeight w:val="340"/>
        </w:trPr>
        <w:tc>
          <w:tcPr>
            <w:tcW w:w="1984" w:type="dxa"/>
          </w:tcPr>
          <w:p w14:paraId="1A92AD4B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father)</w:t>
            </w:r>
          </w:p>
        </w:tc>
        <w:sdt>
          <w:sdtPr>
            <w:rPr>
              <w:rFonts w:cs="Arial"/>
              <w:bCs/>
              <w:lang w:val="de-CH"/>
            </w:rPr>
            <w:id w:val="716087584"/>
            <w:placeholder>
              <w:docPart w:val="16CEE00B35E546E29C14CCF06255AAE6"/>
            </w:placeholder>
            <w:showingPlcHdr/>
            <w:text/>
          </w:sdtPr>
          <w:sdtContent>
            <w:tc>
              <w:tcPr>
                <w:tcW w:w="2835" w:type="dxa"/>
              </w:tcPr>
              <w:p w14:paraId="080EC4C8" w14:textId="509D9B98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399FD86A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father)</w:t>
            </w:r>
          </w:p>
        </w:tc>
        <w:sdt>
          <w:sdtPr>
            <w:rPr>
              <w:rFonts w:cs="Arial"/>
              <w:bCs/>
              <w:lang w:val="de-CH"/>
            </w:rPr>
            <w:id w:val="1374347971"/>
            <w:placeholder>
              <w:docPart w:val="5CA020B6608C422DAAFD282B3D735F43"/>
            </w:placeholder>
            <w:showingPlcHdr/>
            <w:text/>
          </w:sdtPr>
          <w:sdtContent>
            <w:tc>
              <w:tcPr>
                <w:tcW w:w="2835" w:type="dxa"/>
              </w:tcPr>
              <w:p w14:paraId="443E3758" w14:textId="5F45004D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39E97B44" w14:textId="77777777" w:rsidTr="00F467FC">
        <w:trPr>
          <w:trHeight w:val="340"/>
        </w:trPr>
        <w:tc>
          <w:tcPr>
            <w:tcW w:w="1984" w:type="dxa"/>
          </w:tcPr>
          <w:p w14:paraId="5DB8E761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mother)</w:t>
            </w:r>
          </w:p>
        </w:tc>
        <w:sdt>
          <w:sdtPr>
            <w:rPr>
              <w:rFonts w:cs="Arial"/>
              <w:bCs/>
              <w:lang w:val="de-CH"/>
            </w:rPr>
            <w:id w:val="373589677"/>
            <w:placeholder>
              <w:docPart w:val="34D324B02A3D46F1A911DFFDFB1324C1"/>
            </w:placeholder>
            <w:showingPlcHdr/>
            <w:text/>
          </w:sdtPr>
          <w:sdtContent>
            <w:tc>
              <w:tcPr>
                <w:tcW w:w="2835" w:type="dxa"/>
              </w:tcPr>
              <w:p w14:paraId="19915174" w14:textId="72A55A43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76EE811D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mother)</w:t>
            </w:r>
          </w:p>
        </w:tc>
        <w:sdt>
          <w:sdtPr>
            <w:rPr>
              <w:rFonts w:cs="Arial"/>
              <w:bCs/>
              <w:lang w:val="de-CH"/>
            </w:rPr>
            <w:id w:val="-1560556180"/>
            <w:placeholder>
              <w:docPart w:val="8912F2936C4544D8A158FE6D1E4269B5"/>
            </w:placeholder>
            <w:showingPlcHdr/>
            <w:text/>
          </w:sdtPr>
          <w:sdtContent>
            <w:tc>
              <w:tcPr>
                <w:tcW w:w="2835" w:type="dxa"/>
              </w:tcPr>
              <w:p w14:paraId="36DC3BA8" w14:textId="034D534A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0662A9B9" w14:textId="77777777" w:rsidTr="00F467FC">
        <w:trPr>
          <w:trHeight w:val="340"/>
        </w:trPr>
        <w:tc>
          <w:tcPr>
            <w:tcW w:w="1984" w:type="dxa"/>
          </w:tcPr>
          <w:p w14:paraId="4D2AB45F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Religion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(religion)</w:t>
            </w:r>
          </w:p>
        </w:tc>
        <w:tc>
          <w:tcPr>
            <w:tcW w:w="2835" w:type="dxa"/>
          </w:tcPr>
          <w:p w14:paraId="7A568417" w14:textId="77777777" w:rsidR="00C65DC2" w:rsidRPr="00FD02C2" w:rsidRDefault="00000000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400330206"/>
                <w:placeholder>
                  <w:docPart w:val="E68B657A9D9B4565B4EC1BFC943360BB"/>
                </w:placeholder>
                <w:showingPlcHdr/>
                <w:comboBox>
                  <w:listItem w:displayText="römisch-katholisch" w:value="römisch-katholisch"/>
                  <w:listItem w:displayText="evangelisch-reformiert" w:value="evangelisch-reformiert"/>
                  <w:listItem w:displayText="unbekannt" w:value="unbekannt"/>
                </w:comboBox>
              </w:sdtPr>
              <w:sdtContent>
                <w:r w:rsidR="00C65DC2" w:rsidRPr="007A69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64164F8E" w14:textId="77777777" w:rsidR="00C65DC2" w:rsidRPr="00FD02C2" w:rsidRDefault="00C65DC2" w:rsidP="003262C8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Krankenversicherung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(health insurance)</w:t>
            </w:r>
          </w:p>
        </w:tc>
        <w:sdt>
          <w:sdtPr>
            <w:rPr>
              <w:rFonts w:cs="Arial"/>
              <w:bCs/>
              <w:lang w:val="de-CH"/>
            </w:rPr>
            <w:id w:val="-1210946871"/>
            <w:placeholder>
              <w:docPart w:val="C7885931495346AFB9A5642F0FC556C5"/>
            </w:placeholder>
            <w:showingPlcHdr/>
            <w:text/>
          </w:sdtPr>
          <w:sdtContent>
            <w:tc>
              <w:tcPr>
                <w:tcW w:w="2835" w:type="dxa"/>
              </w:tcPr>
              <w:p w14:paraId="46F6D553" w14:textId="7FF4E060" w:rsidR="00C65DC2" w:rsidRPr="00FD02C2" w:rsidRDefault="007A6996" w:rsidP="003262C8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</w:tbl>
    <w:p w14:paraId="1215C626" w14:textId="77777777" w:rsidR="00C65DC2" w:rsidRPr="00FD02C2" w:rsidRDefault="00C65DC2" w:rsidP="00C65DC2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685F4C29" w14:textId="77777777" w:rsidR="00C65DC2" w:rsidRPr="00FD02C2" w:rsidRDefault="00C65DC2" w:rsidP="000B42AC">
      <w:pPr>
        <w:pStyle w:val="berschrift1"/>
        <w15:collapsed/>
        <w:rPr>
          <w:sz w:val="18"/>
          <w:szCs w:val="18"/>
        </w:rPr>
      </w:pPr>
      <w:r w:rsidRPr="00FD02C2">
        <w:rPr>
          <w:sz w:val="18"/>
          <w:szCs w:val="18"/>
        </w:rPr>
        <w:t>Kind 2</w:t>
      </w:r>
    </w:p>
    <w:tbl>
      <w:tblPr>
        <w:tblStyle w:val="Tabellenraster"/>
        <w:tblW w:w="9638" w:type="dxa"/>
        <w:tblInd w:w="-5" w:type="dxa"/>
        <w:tblLook w:val="04A0" w:firstRow="1" w:lastRow="0" w:firstColumn="1" w:lastColumn="0" w:noHBand="0" w:noVBand="1"/>
      </w:tblPr>
      <w:tblGrid>
        <w:gridCol w:w="1984"/>
        <w:gridCol w:w="2835"/>
        <w:gridCol w:w="1984"/>
        <w:gridCol w:w="2835"/>
      </w:tblGrid>
      <w:tr w:rsidR="00C65DC2" w:rsidRPr="00FD02C2" w14:paraId="03C21A8E" w14:textId="77777777" w:rsidTr="004005D5">
        <w:trPr>
          <w:trHeight w:val="340"/>
        </w:trPr>
        <w:tc>
          <w:tcPr>
            <w:tcW w:w="1984" w:type="dxa"/>
            <w:tcBorders>
              <w:top w:val="single" w:sz="4" w:space="0" w:color="auto"/>
            </w:tcBorders>
          </w:tcPr>
          <w:p w14:paraId="2AF9AF1E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 xml:space="preserve">Name 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t>(gemäss Pass/ID)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(surname)</w:t>
            </w:r>
          </w:p>
        </w:tc>
        <w:sdt>
          <w:sdtPr>
            <w:rPr>
              <w:rFonts w:cs="Arial"/>
              <w:bCs/>
              <w:lang w:val="de-CH"/>
            </w:rPr>
            <w:id w:val="1182777434"/>
            <w:placeholder>
              <w:docPart w:val="76DCFA5D1EAC4651B393242CC751BC04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47BFCCCB" w14:textId="543954C1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  <w:tcBorders>
              <w:top w:val="single" w:sz="4" w:space="0" w:color="auto"/>
            </w:tcBorders>
          </w:tcPr>
          <w:p w14:paraId="242058BF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Geschlecht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(gender)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7F9586E" w14:textId="77777777" w:rsidR="00C65DC2" w:rsidRPr="00FD02C2" w:rsidRDefault="00000000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551231459"/>
                <w:placeholder>
                  <w:docPart w:val="5DBBFFEA15E246A181AD0BC22F9C1AC2"/>
                </w:placeholder>
                <w:showingPlcHdr/>
                <w:comboBox>
                  <w:listItem w:displayText="männlich" w:value="männlich"/>
                  <w:listItem w:displayText="weiblich" w:value="weiblich"/>
                  <w:listItem w:displayText="unbestimmt/divers" w:value="unbestimmt/divers"/>
                </w:comboBox>
              </w:sdtPr>
              <w:sdtContent>
                <w:r w:rsidR="00C65DC2" w:rsidRPr="007A69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C65DC2" w:rsidRPr="00FD02C2" w14:paraId="067BC3CA" w14:textId="77777777" w:rsidTr="004005D5">
        <w:trPr>
          <w:trHeight w:val="340"/>
        </w:trPr>
        <w:tc>
          <w:tcPr>
            <w:tcW w:w="1984" w:type="dxa"/>
          </w:tcPr>
          <w:p w14:paraId="48815B9A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name)</w:t>
            </w:r>
          </w:p>
        </w:tc>
        <w:sdt>
          <w:sdtPr>
            <w:rPr>
              <w:rFonts w:cs="Arial"/>
              <w:bCs/>
              <w:lang w:val="de-CH"/>
            </w:rPr>
            <w:id w:val="206537837"/>
            <w:placeholder>
              <w:docPart w:val="5A47C09DC04C47728975C25240C3C9A4"/>
            </w:placeholder>
            <w:showingPlcHdr/>
            <w:text/>
          </w:sdtPr>
          <w:sdtContent>
            <w:tc>
              <w:tcPr>
                <w:tcW w:w="2835" w:type="dxa"/>
              </w:tcPr>
              <w:p w14:paraId="25A40E9F" w14:textId="525E4B09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21D19DEA" w14:textId="5AEF58E9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Rufname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(name </w:t>
            </w:r>
            <w:r w:rsidR="00B7368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person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 is called)</w:t>
            </w:r>
          </w:p>
        </w:tc>
        <w:sdt>
          <w:sdtPr>
            <w:rPr>
              <w:rFonts w:cs="Arial"/>
              <w:bCs/>
              <w:lang w:val="de-CH"/>
            </w:rPr>
            <w:id w:val="805429466"/>
            <w:placeholder>
              <w:docPart w:val="F6818D59D1BE4997A301F75ED155D9F6"/>
            </w:placeholder>
            <w:showingPlcHdr/>
            <w:text/>
          </w:sdtPr>
          <w:sdtContent>
            <w:tc>
              <w:tcPr>
                <w:tcW w:w="2835" w:type="dxa"/>
              </w:tcPr>
              <w:p w14:paraId="01A3DDAC" w14:textId="3B25EF96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4B384DEC" w14:textId="77777777" w:rsidTr="004005D5">
        <w:trPr>
          <w:trHeight w:val="340"/>
        </w:trPr>
        <w:tc>
          <w:tcPr>
            <w:tcW w:w="1984" w:type="dxa"/>
          </w:tcPr>
          <w:p w14:paraId="5512C79E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Staatsangehörigkeit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(nationality)</w:t>
            </w:r>
          </w:p>
        </w:tc>
        <w:sdt>
          <w:sdtPr>
            <w:rPr>
              <w:rFonts w:cs="Arial"/>
              <w:bCs/>
              <w:lang w:val="de-CH"/>
            </w:rPr>
            <w:id w:val="-365451781"/>
            <w:placeholder>
              <w:docPart w:val="B132DDD9FD0940328CF4FC4EA6134BE3"/>
            </w:placeholder>
            <w:showingPlcHdr/>
            <w:text/>
          </w:sdtPr>
          <w:sdtContent>
            <w:tc>
              <w:tcPr>
                <w:tcW w:w="2835" w:type="dxa"/>
              </w:tcPr>
              <w:p w14:paraId="4C80D651" w14:textId="76F2B9A3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05AABAD2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Geburtsdatum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(date of birth)</w:t>
            </w:r>
          </w:p>
        </w:tc>
        <w:sdt>
          <w:sdtPr>
            <w:rPr>
              <w:rFonts w:cs="Arial"/>
              <w:bCs/>
              <w:lang w:val="de-CH"/>
            </w:rPr>
            <w:id w:val="-971204038"/>
            <w:placeholder>
              <w:docPart w:val="1FE9E12C4CF74636B052F4B5ED4DFB57"/>
            </w:placeholder>
            <w:showingPlcHdr/>
            <w:text/>
          </w:sdtPr>
          <w:sdtContent>
            <w:tc>
              <w:tcPr>
                <w:tcW w:w="2835" w:type="dxa"/>
              </w:tcPr>
              <w:p w14:paraId="01CDB228" w14:textId="7990725D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38E1A6B2" w14:textId="77777777" w:rsidTr="004005D5">
        <w:trPr>
          <w:trHeight w:val="340"/>
        </w:trPr>
        <w:tc>
          <w:tcPr>
            <w:tcW w:w="1984" w:type="dxa"/>
          </w:tcPr>
          <w:p w14:paraId="4A1222B7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Geburtsort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(place of birth)</w:t>
            </w:r>
          </w:p>
        </w:tc>
        <w:sdt>
          <w:sdtPr>
            <w:rPr>
              <w:rFonts w:cs="Arial"/>
              <w:bCs/>
              <w:lang w:val="de-CH"/>
            </w:rPr>
            <w:id w:val="-809555032"/>
            <w:placeholder>
              <w:docPart w:val="50BC2A0ABF4340CDB71C4A9C76DE53C1"/>
            </w:placeholder>
            <w:showingPlcHdr/>
            <w:text/>
          </w:sdtPr>
          <w:sdtContent>
            <w:tc>
              <w:tcPr>
                <w:tcW w:w="2835" w:type="dxa"/>
              </w:tcPr>
              <w:p w14:paraId="34CA9801" w14:textId="1364B870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5B3629D1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Geburtsland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(country of birth)</w:t>
            </w:r>
          </w:p>
        </w:tc>
        <w:sdt>
          <w:sdtPr>
            <w:rPr>
              <w:rFonts w:cs="Arial"/>
              <w:bCs/>
              <w:lang w:val="de-CH"/>
            </w:rPr>
            <w:id w:val="9113468"/>
            <w:placeholder>
              <w:docPart w:val="DF7C2F5647604C83B06F9AE921991ED6"/>
            </w:placeholder>
            <w:showingPlcHdr/>
            <w:text/>
          </w:sdtPr>
          <w:sdtContent>
            <w:tc>
              <w:tcPr>
                <w:tcW w:w="2835" w:type="dxa"/>
              </w:tcPr>
              <w:p w14:paraId="47EF0D65" w14:textId="2DF4155B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32FEE42E" w14:textId="77777777" w:rsidTr="004005D5">
        <w:trPr>
          <w:trHeight w:val="340"/>
        </w:trPr>
        <w:tc>
          <w:tcPr>
            <w:tcW w:w="1984" w:type="dxa"/>
          </w:tcPr>
          <w:p w14:paraId="43C4CDAF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father)</w:t>
            </w:r>
          </w:p>
        </w:tc>
        <w:sdt>
          <w:sdtPr>
            <w:rPr>
              <w:rFonts w:cs="Arial"/>
              <w:bCs/>
              <w:lang w:val="de-CH"/>
            </w:rPr>
            <w:id w:val="-627394050"/>
            <w:placeholder>
              <w:docPart w:val="8D705E82351E472F8F890CA88876869C"/>
            </w:placeholder>
            <w:showingPlcHdr/>
            <w:text/>
          </w:sdtPr>
          <w:sdtContent>
            <w:tc>
              <w:tcPr>
                <w:tcW w:w="2835" w:type="dxa"/>
              </w:tcPr>
              <w:p w14:paraId="7013964D" w14:textId="5A64A7A4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3A79FF1C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father)</w:t>
            </w:r>
          </w:p>
        </w:tc>
        <w:sdt>
          <w:sdtPr>
            <w:rPr>
              <w:rFonts w:cs="Arial"/>
              <w:bCs/>
              <w:lang w:val="de-CH"/>
            </w:rPr>
            <w:id w:val="2071376298"/>
            <w:placeholder>
              <w:docPart w:val="458FB22B935843278C88C472F5438983"/>
            </w:placeholder>
            <w:showingPlcHdr/>
            <w:text/>
          </w:sdtPr>
          <w:sdtContent>
            <w:tc>
              <w:tcPr>
                <w:tcW w:w="2835" w:type="dxa"/>
              </w:tcPr>
              <w:p w14:paraId="753CA7D1" w14:textId="17FB9480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7F88033A" w14:textId="77777777" w:rsidTr="004005D5">
        <w:trPr>
          <w:trHeight w:val="340"/>
        </w:trPr>
        <w:tc>
          <w:tcPr>
            <w:tcW w:w="1984" w:type="dxa"/>
          </w:tcPr>
          <w:p w14:paraId="778477DF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mother)</w:t>
            </w:r>
          </w:p>
        </w:tc>
        <w:sdt>
          <w:sdtPr>
            <w:rPr>
              <w:rFonts w:cs="Arial"/>
              <w:bCs/>
              <w:lang w:val="de-CH"/>
            </w:rPr>
            <w:id w:val="-1745788108"/>
            <w:placeholder>
              <w:docPart w:val="E39B2C5614884FB293C69D9BCF56F33E"/>
            </w:placeholder>
            <w:showingPlcHdr/>
            <w:text/>
          </w:sdtPr>
          <w:sdtContent>
            <w:tc>
              <w:tcPr>
                <w:tcW w:w="2835" w:type="dxa"/>
              </w:tcPr>
              <w:p w14:paraId="2FF7AAF0" w14:textId="11BD3A29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4B6575A7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mother)</w:t>
            </w:r>
          </w:p>
        </w:tc>
        <w:sdt>
          <w:sdtPr>
            <w:rPr>
              <w:rFonts w:cs="Arial"/>
              <w:bCs/>
              <w:lang w:val="de-CH"/>
            </w:rPr>
            <w:id w:val="-952711345"/>
            <w:placeholder>
              <w:docPart w:val="91199C6189664EE49F9ECD02FBCF51E0"/>
            </w:placeholder>
            <w:showingPlcHdr/>
            <w:text/>
          </w:sdtPr>
          <w:sdtContent>
            <w:tc>
              <w:tcPr>
                <w:tcW w:w="2835" w:type="dxa"/>
              </w:tcPr>
              <w:p w14:paraId="0E5F77EA" w14:textId="41CA47AE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14295BDE" w14:textId="77777777" w:rsidTr="004005D5">
        <w:trPr>
          <w:trHeight w:val="340"/>
        </w:trPr>
        <w:tc>
          <w:tcPr>
            <w:tcW w:w="1984" w:type="dxa"/>
          </w:tcPr>
          <w:p w14:paraId="1FF0C341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Religion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(religion)</w:t>
            </w:r>
          </w:p>
        </w:tc>
        <w:tc>
          <w:tcPr>
            <w:tcW w:w="2835" w:type="dxa"/>
          </w:tcPr>
          <w:p w14:paraId="727F5FC3" w14:textId="77777777" w:rsidR="00C65DC2" w:rsidRPr="00FD02C2" w:rsidRDefault="00000000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470940674"/>
                <w:placeholder>
                  <w:docPart w:val="7FDEB4F5D1CB4F2DA425CC4CF6FACEE1"/>
                </w:placeholder>
                <w:showingPlcHdr/>
                <w:comboBox>
                  <w:listItem w:displayText="römisch-katholisch" w:value="römisch-katholisch"/>
                  <w:listItem w:displayText="evangelisch-reformiert" w:value="evangelisch-reformiert"/>
                  <w:listItem w:displayText="unbekannt" w:value="unbekannt"/>
                </w:comboBox>
              </w:sdtPr>
              <w:sdtContent>
                <w:r w:rsidR="00C65DC2" w:rsidRPr="007A69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1B89C32A" w14:textId="77777777" w:rsidR="00C65DC2" w:rsidRPr="00FD02C2" w:rsidRDefault="00C65DC2" w:rsidP="007A6996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Krankenversicherung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(health insurance)</w:t>
            </w:r>
          </w:p>
        </w:tc>
        <w:sdt>
          <w:sdtPr>
            <w:rPr>
              <w:rFonts w:cs="Arial"/>
              <w:bCs/>
              <w:lang w:val="de-CH"/>
            </w:rPr>
            <w:id w:val="620193017"/>
            <w:placeholder>
              <w:docPart w:val="6AC54BD454DB4D13B2B3CC59FC884497"/>
            </w:placeholder>
            <w:showingPlcHdr/>
            <w:text/>
          </w:sdtPr>
          <w:sdtContent>
            <w:tc>
              <w:tcPr>
                <w:tcW w:w="2835" w:type="dxa"/>
              </w:tcPr>
              <w:p w14:paraId="0F10D789" w14:textId="79D0A699" w:rsidR="00C65DC2" w:rsidRPr="00FD02C2" w:rsidRDefault="007A6996" w:rsidP="007A6996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</w:tbl>
    <w:p w14:paraId="11B616DD" w14:textId="77777777" w:rsidR="00C65DC2" w:rsidRPr="00FD02C2" w:rsidRDefault="00C65DC2" w:rsidP="00C65DC2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1197CD24" w14:textId="77777777" w:rsidR="00C65DC2" w:rsidRPr="00FD02C2" w:rsidRDefault="00C65DC2" w:rsidP="000B42AC">
      <w:pPr>
        <w:pStyle w:val="berschrift1"/>
        <w15:collapsed/>
        <w:rPr>
          <w:sz w:val="18"/>
          <w:szCs w:val="18"/>
        </w:rPr>
      </w:pPr>
      <w:r w:rsidRPr="00FD02C2">
        <w:rPr>
          <w:sz w:val="18"/>
          <w:szCs w:val="18"/>
        </w:rPr>
        <w:t>Kind 3</w:t>
      </w:r>
    </w:p>
    <w:tbl>
      <w:tblPr>
        <w:tblStyle w:val="Tabellenraster"/>
        <w:tblW w:w="9638" w:type="dxa"/>
        <w:tblInd w:w="-5" w:type="dxa"/>
        <w:tblLook w:val="04A0" w:firstRow="1" w:lastRow="0" w:firstColumn="1" w:lastColumn="0" w:noHBand="0" w:noVBand="1"/>
      </w:tblPr>
      <w:tblGrid>
        <w:gridCol w:w="1984"/>
        <w:gridCol w:w="2835"/>
        <w:gridCol w:w="1984"/>
        <w:gridCol w:w="2835"/>
      </w:tblGrid>
      <w:tr w:rsidR="00C65DC2" w:rsidRPr="00FD02C2" w14:paraId="770C3AAD" w14:textId="77777777" w:rsidTr="004005D5">
        <w:trPr>
          <w:trHeight w:val="340"/>
        </w:trPr>
        <w:tc>
          <w:tcPr>
            <w:tcW w:w="1984" w:type="dxa"/>
            <w:tcBorders>
              <w:top w:val="single" w:sz="4" w:space="0" w:color="auto"/>
            </w:tcBorders>
          </w:tcPr>
          <w:p w14:paraId="07A5A20B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 xml:space="preserve">Name 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t>(gemäss Pass/ID)</w:t>
            </w:r>
            <w:r w:rsidRPr="00FD02C2">
              <w:rPr>
                <w:rFonts w:cs="Arial"/>
                <w:bCs/>
                <w:sz w:val="14"/>
                <w:szCs w:val="14"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(surname)</w:t>
            </w:r>
          </w:p>
        </w:tc>
        <w:sdt>
          <w:sdtPr>
            <w:rPr>
              <w:rFonts w:cs="Arial"/>
              <w:bCs/>
              <w:lang w:val="de-CH"/>
            </w:rPr>
            <w:id w:val="1285148415"/>
            <w:placeholder>
              <w:docPart w:val="19A281025BC34BA1BFA738B78EAD020F"/>
            </w:placeholder>
            <w:showingPlcHdr/>
            <w:text/>
          </w:sdtPr>
          <w:sdtContent>
            <w:tc>
              <w:tcPr>
                <w:tcW w:w="2835" w:type="dxa"/>
                <w:tcBorders>
                  <w:top w:val="single" w:sz="4" w:space="0" w:color="auto"/>
                </w:tcBorders>
              </w:tcPr>
              <w:p w14:paraId="784629CE" w14:textId="4181375E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  <w:tcBorders>
              <w:top w:val="single" w:sz="4" w:space="0" w:color="auto"/>
            </w:tcBorders>
          </w:tcPr>
          <w:p w14:paraId="36BEAB50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Geschlecht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(gender)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BBEF00F" w14:textId="77777777" w:rsidR="00C65DC2" w:rsidRPr="00FD02C2" w:rsidRDefault="00000000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1074405732"/>
                <w:placeholder>
                  <w:docPart w:val="0228F6897EA146E8BB4D168938C90BDD"/>
                </w:placeholder>
                <w:showingPlcHdr/>
                <w:comboBox>
                  <w:listItem w:displayText="männlich" w:value="männlich"/>
                  <w:listItem w:displayText="weiblich" w:value="weiblich"/>
                  <w:listItem w:displayText="unbestimmt/divers" w:value="unbestimmt/divers"/>
                </w:comboBox>
              </w:sdtPr>
              <w:sdtContent>
                <w:r w:rsidR="00C65DC2" w:rsidRPr="007A69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</w:tr>
      <w:tr w:rsidR="00C65DC2" w:rsidRPr="00FD02C2" w14:paraId="11418B77" w14:textId="77777777" w:rsidTr="004005D5">
        <w:trPr>
          <w:trHeight w:val="340"/>
        </w:trPr>
        <w:tc>
          <w:tcPr>
            <w:tcW w:w="1984" w:type="dxa"/>
          </w:tcPr>
          <w:p w14:paraId="2B33E6C6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name)</w:t>
            </w:r>
          </w:p>
        </w:tc>
        <w:sdt>
          <w:sdtPr>
            <w:rPr>
              <w:rFonts w:cs="Arial"/>
              <w:bCs/>
              <w:lang w:val="de-CH"/>
            </w:rPr>
            <w:id w:val="2044095117"/>
            <w:placeholder>
              <w:docPart w:val="0E4CA47235744409AF288DC737A96A0C"/>
            </w:placeholder>
            <w:showingPlcHdr/>
            <w:text/>
          </w:sdtPr>
          <w:sdtContent>
            <w:tc>
              <w:tcPr>
                <w:tcW w:w="2835" w:type="dxa"/>
              </w:tcPr>
              <w:p w14:paraId="01291160" w14:textId="0053AAE8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1F8C4261" w14:textId="43216A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Rufname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(name </w:t>
            </w:r>
            <w:r w:rsidR="00B7368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person</w:t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 xml:space="preserve"> is called)</w:t>
            </w:r>
          </w:p>
        </w:tc>
        <w:sdt>
          <w:sdtPr>
            <w:rPr>
              <w:rFonts w:cs="Arial"/>
              <w:bCs/>
              <w:lang w:val="de-CH"/>
            </w:rPr>
            <w:id w:val="-1091158331"/>
            <w:placeholder>
              <w:docPart w:val="A1EC1D425C2746DF8046E87E840F22FE"/>
            </w:placeholder>
            <w:showingPlcHdr/>
            <w:text/>
          </w:sdtPr>
          <w:sdtContent>
            <w:tc>
              <w:tcPr>
                <w:tcW w:w="2835" w:type="dxa"/>
              </w:tcPr>
              <w:p w14:paraId="62DB470C" w14:textId="3500F0DA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666F643E" w14:textId="77777777" w:rsidTr="004005D5">
        <w:trPr>
          <w:trHeight w:val="340"/>
        </w:trPr>
        <w:tc>
          <w:tcPr>
            <w:tcW w:w="1984" w:type="dxa"/>
          </w:tcPr>
          <w:p w14:paraId="1A9005D6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Staatsangehörigkeit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(nationality)</w:t>
            </w:r>
          </w:p>
        </w:tc>
        <w:sdt>
          <w:sdtPr>
            <w:rPr>
              <w:rFonts w:cs="Arial"/>
              <w:bCs/>
              <w:lang w:val="de-CH"/>
            </w:rPr>
            <w:id w:val="958151291"/>
            <w:placeholder>
              <w:docPart w:val="4ACD2FE993FB4B3F85F69D11EF1F0EE8"/>
            </w:placeholder>
            <w:showingPlcHdr/>
            <w:text/>
          </w:sdtPr>
          <w:sdtContent>
            <w:tc>
              <w:tcPr>
                <w:tcW w:w="2835" w:type="dxa"/>
              </w:tcPr>
              <w:p w14:paraId="223C9FA9" w14:textId="6C81F59B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0AC5E3B9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Geburtsdatum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(date of birth)</w:t>
            </w:r>
          </w:p>
        </w:tc>
        <w:sdt>
          <w:sdtPr>
            <w:rPr>
              <w:rFonts w:cs="Arial"/>
              <w:bCs/>
              <w:lang w:val="de-CH"/>
            </w:rPr>
            <w:id w:val="-311024642"/>
            <w:placeholder>
              <w:docPart w:val="75FB5914C3814B008C9779F0CABF6E8A"/>
            </w:placeholder>
            <w:showingPlcHdr/>
            <w:text/>
          </w:sdtPr>
          <w:sdtContent>
            <w:tc>
              <w:tcPr>
                <w:tcW w:w="2835" w:type="dxa"/>
              </w:tcPr>
              <w:p w14:paraId="64BDF510" w14:textId="02EDE0BD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1415AF40" w14:textId="77777777" w:rsidTr="004005D5">
        <w:trPr>
          <w:trHeight w:val="340"/>
        </w:trPr>
        <w:tc>
          <w:tcPr>
            <w:tcW w:w="1984" w:type="dxa"/>
          </w:tcPr>
          <w:p w14:paraId="5A657AE9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Geburtsort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(place of birth)</w:t>
            </w:r>
          </w:p>
        </w:tc>
        <w:sdt>
          <w:sdtPr>
            <w:rPr>
              <w:rFonts w:cs="Arial"/>
              <w:bCs/>
              <w:lang w:val="de-CH"/>
            </w:rPr>
            <w:id w:val="-1324888279"/>
            <w:placeholder>
              <w:docPart w:val="3926A55DA6204B6E8B8351BA613E9BF0"/>
            </w:placeholder>
            <w:showingPlcHdr/>
            <w:text/>
          </w:sdtPr>
          <w:sdtContent>
            <w:tc>
              <w:tcPr>
                <w:tcW w:w="2835" w:type="dxa"/>
              </w:tcPr>
              <w:p w14:paraId="02291510" w14:textId="6547889A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7D19C72C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Geburtsland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(country of birth)</w:t>
            </w:r>
          </w:p>
        </w:tc>
        <w:sdt>
          <w:sdtPr>
            <w:rPr>
              <w:rFonts w:cs="Arial"/>
              <w:bCs/>
              <w:lang w:val="de-CH"/>
            </w:rPr>
            <w:id w:val="1241216937"/>
            <w:placeholder>
              <w:docPart w:val="0A97CB19C1484D689BD8462665B5C7B8"/>
            </w:placeholder>
            <w:showingPlcHdr/>
            <w:text/>
          </w:sdtPr>
          <w:sdtContent>
            <w:tc>
              <w:tcPr>
                <w:tcW w:w="2835" w:type="dxa"/>
              </w:tcPr>
              <w:p w14:paraId="60FAE450" w14:textId="6EEBD20F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1619F970" w14:textId="77777777" w:rsidTr="004005D5">
        <w:trPr>
          <w:trHeight w:val="340"/>
        </w:trPr>
        <w:tc>
          <w:tcPr>
            <w:tcW w:w="1984" w:type="dxa"/>
          </w:tcPr>
          <w:p w14:paraId="1EF0EA17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father)</w:t>
            </w:r>
          </w:p>
        </w:tc>
        <w:sdt>
          <w:sdtPr>
            <w:rPr>
              <w:rFonts w:cs="Arial"/>
              <w:bCs/>
              <w:lang w:val="de-CH"/>
            </w:rPr>
            <w:id w:val="142481813"/>
            <w:placeholder>
              <w:docPart w:val="9D6FD2864CB84DD0A306E3D14EAF9DF3"/>
            </w:placeholder>
            <w:showingPlcHdr/>
            <w:text/>
          </w:sdtPr>
          <w:sdtContent>
            <w:tc>
              <w:tcPr>
                <w:tcW w:w="2835" w:type="dxa"/>
              </w:tcPr>
              <w:p w14:paraId="1B5144E8" w14:textId="52D434AB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17CD35E0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Vater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father)</w:t>
            </w:r>
          </w:p>
        </w:tc>
        <w:sdt>
          <w:sdtPr>
            <w:rPr>
              <w:rFonts w:cs="Arial"/>
              <w:bCs/>
              <w:lang w:val="de-CH"/>
            </w:rPr>
            <w:id w:val="1236048462"/>
            <w:placeholder>
              <w:docPart w:val="F7F4BBADAFD9413982CB9EAAFD47D9A2"/>
            </w:placeholder>
            <w:showingPlcHdr/>
            <w:text/>
          </w:sdtPr>
          <w:sdtContent>
            <w:tc>
              <w:tcPr>
                <w:tcW w:w="2835" w:type="dxa"/>
              </w:tcPr>
              <w:p w14:paraId="369891B1" w14:textId="07A6D45B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0316A6B9" w14:textId="77777777" w:rsidTr="004005D5">
        <w:trPr>
          <w:trHeight w:val="340"/>
        </w:trPr>
        <w:tc>
          <w:tcPr>
            <w:tcW w:w="1984" w:type="dxa"/>
          </w:tcPr>
          <w:p w14:paraId="7D82F1C2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Name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(surname mother)</w:t>
            </w:r>
          </w:p>
        </w:tc>
        <w:sdt>
          <w:sdtPr>
            <w:rPr>
              <w:rFonts w:cs="Arial"/>
              <w:bCs/>
              <w:lang w:val="de-CH"/>
            </w:rPr>
            <w:id w:val="-305316041"/>
            <w:placeholder>
              <w:docPart w:val="938714D7C07346638B3CCFA680CE0B7E"/>
            </w:placeholder>
            <w:showingPlcHdr/>
            <w:text/>
          </w:sdtPr>
          <w:sdtContent>
            <w:tc>
              <w:tcPr>
                <w:tcW w:w="2835" w:type="dxa"/>
              </w:tcPr>
              <w:p w14:paraId="2381A8E6" w14:textId="39151733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  <w:tc>
          <w:tcPr>
            <w:tcW w:w="1984" w:type="dxa"/>
          </w:tcPr>
          <w:p w14:paraId="40393820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Mutter Vorname(n)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(first name mother)</w:t>
            </w:r>
          </w:p>
        </w:tc>
        <w:sdt>
          <w:sdtPr>
            <w:rPr>
              <w:rFonts w:cs="Arial"/>
              <w:bCs/>
              <w:lang w:val="de-CH"/>
            </w:rPr>
            <w:id w:val="-1331288721"/>
            <w:placeholder>
              <w:docPart w:val="5695FCE095CB41D18E2DD86DED4BAC68"/>
            </w:placeholder>
            <w:showingPlcHdr/>
            <w:text/>
          </w:sdtPr>
          <w:sdtContent>
            <w:tc>
              <w:tcPr>
                <w:tcW w:w="2835" w:type="dxa"/>
              </w:tcPr>
              <w:p w14:paraId="6E2B02C8" w14:textId="2CE9F41C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  <w:tr w:rsidR="00C65DC2" w:rsidRPr="00FD02C2" w14:paraId="46A25761" w14:textId="77777777" w:rsidTr="004005D5">
        <w:trPr>
          <w:trHeight w:val="340"/>
        </w:trPr>
        <w:tc>
          <w:tcPr>
            <w:tcW w:w="1984" w:type="dxa"/>
          </w:tcPr>
          <w:p w14:paraId="1706C89F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Religion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(religion)</w:t>
            </w:r>
          </w:p>
        </w:tc>
        <w:tc>
          <w:tcPr>
            <w:tcW w:w="2835" w:type="dxa"/>
          </w:tcPr>
          <w:p w14:paraId="7A4B4531" w14:textId="77777777" w:rsidR="00C65DC2" w:rsidRPr="00FD02C2" w:rsidRDefault="00000000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1068462141"/>
                <w:placeholder>
                  <w:docPart w:val="70BFFC23B6944497B683215085D92AB9"/>
                </w:placeholder>
                <w:showingPlcHdr/>
                <w:comboBox>
                  <w:listItem w:displayText="römisch-katholisch" w:value="römisch-katholisch"/>
                  <w:listItem w:displayText="evangelisch-reformiert" w:value="evangelisch-reformiert"/>
                  <w:listItem w:displayText="unbekannt" w:value="unbekannt"/>
                </w:comboBox>
              </w:sdtPr>
              <w:sdtContent>
                <w:r w:rsidR="00C65DC2" w:rsidRPr="007A6996">
                  <w:rPr>
                    <w:rStyle w:val="Platzhaltertext"/>
                    <w:vanish/>
                    <w:lang w:val="de-CH"/>
                  </w:rPr>
                  <w:t>Wählen Sie ein Element aus.</w:t>
                </w:r>
              </w:sdtContent>
            </w:sdt>
          </w:p>
        </w:tc>
        <w:tc>
          <w:tcPr>
            <w:tcW w:w="1984" w:type="dxa"/>
          </w:tcPr>
          <w:p w14:paraId="34AA59F2" w14:textId="77777777" w:rsidR="00C65DC2" w:rsidRPr="00FD02C2" w:rsidRDefault="00C65DC2" w:rsidP="00C04D0A">
            <w:pPr>
              <w:keepNext/>
              <w:tabs>
                <w:tab w:val="left" w:pos="426"/>
                <w:tab w:val="left" w:pos="1843"/>
                <w:tab w:val="left" w:pos="6237"/>
                <w:tab w:val="right" w:pos="9356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Krankenversicherung</w:t>
            </w:r>
            <w:r w:rsidRPr="00FD02C2">
              <w:rPr>
                <w:rFonts w:cs="Arial"/>
                <w:bCs/>
                <w:lang w:val="de-CH"/>
              </w:rPr>
              <w:br/>
            </w:r>
            <w:r w:rsidRPr="00FD02C2">
              <w:rPr>
                <w:rFonts w:cs="Arial"/>
                <w:bCs/>
                <w:i/>
                <w:iCs/>
                <w:sz w:val="14"/>
                <w:szCs w:val="14"/>
                <w:lang w:val="de-CH"/>
              </w:rPr>
              <w:t>(health insurance)</w:t>
            </w:r>
          </w:p>
        </w:tc>
        <w:sdt>
          <w:sdtPr>
            <w:rPr>
              <w:rFonts w:cs="Arial"/>
              <w:bCs/>
              <w:lang w:val="de-CH"/>
            </w:rPr>
            <w:id w:val="1796870064"/>
            <w:placeholder>
              <w:docPart w:val="8C5DE0AFBB96438D9B7259764BFEE0A2"/>
            </w:placeholder>
            <w:showingPlcHdr/>
            <w:text/>
          </w:sdtPr>
          <w:sdtContent>
            <w:tc>
              <w:tcPr>
                <w:tcW w:w="2835" w:type="dxa"/>
              </w:tcPr>
              <w:p w14:paraId="0649572F" w14:textId="0EF97966" w:rsidR="00C65DC2" w:rsidRPr="00FD02C2" w:rsidRDefault="007A6996" w:rsidP="00C04D0A">
                <w:pPr>
                  <w:keepNext/>
                  <w:tabs>
                    <w:tab w:val="left" w:pos="426"/>
                    <w:tab w:val="left" w:pos="1843"/>
                    <w:tab w:val="left" w:pos="6237"/>
                    <w:tab w:val="right" w:pos="9356"/>
                  </w:tabs>
                  <w:rPr>
                    <w:rFonts w:cs="Arial"/>
                    <w:bCs/>
                    <w:lang w:val="de-CH"/>
                  </w:rPr>
                </w:pPr>
                <w:r w:rsidRPr="0010619E">
                  <w:rPr>
                    <w:rStyle w:val="Platzhaltertext"/>
                    <w:vanish/>
                  </w:rPr>
                  <w:t>Text</w:t>
                </w:r>
              </w:p>
            </w:tc>
          </w:sdtContent>
        </w:sdt>
      </w:tr>
    </w:tbl>
    <w:p w14:paraId="60B4A9EC" w14:textId="77777777" w:rsidR="002F30AA" w:rsidRDefault="002F30AA">
      <w:pPr>
        <w:rPr>
          <w:rFonts w:cs="Arial"/>
          <w:bCs/>
          <w:lang w:val="de-CH"/>
        </w:rPr>
      </w:pPr>
    </w:p>
    <w:p w14:paraId="02A1B004" w14:textId="77777777" w:rsidR="00E440A8" w:rsidRDefault="00E440A8">
      <w:pPr>
        <w:rPr>
          <w:rFonts w:cs="Arial"/>
          <w:bCs/>
          <w:lang w:val="de-CH"/>
        </w:rPr>
        <w:sectPr w:rsidR="00E440A8" w:rsidSect="002F30AA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134" w:right="1134" w:bottom="426" w:left="1134" w:header="720" w:footer="720" w:gutter="0"/>
          <w:cols w:space="720"/>
          <w:titlePg/>
          <w:docGrid w:linePitch="272"/>
        </w:sectPr>
      </w:pPr>
    </w:p>
    <w:p w14:paraId="7788E835" w14:textId="681D3ECC" w:rsidR="002F30AA" w:rsidRPr="00FD02C2" w:rsidRDefault="00C62637" w:rsidP="002F30AA">
      <w:pPr>
        <w:rPr>
          <w:rFonts w:cs="Arial"/>
          <w:bCs/>
          <w:szCs w:val="18"/>
          <w:lang w:val="de-CH"/>
        </w:rPr>
      </w:pPr>
      <w:r>
        <w:rPr>
          <w:rFonts w:cs="Arial"/>
          <w:bCs/>
          <w:szCs w:val="18"/>
          <w:lang w:val="de-CH"/>
        </w:rPr>
        <w:t>*</w:t>
      </w:r>
      <w:r w:rsidR="00E644F2">
        <w:rPr>
          <w:rFonts w:cs="Arial"/>
          <w:bCs/>
          <w:szCs w:val="18"/>
          <w:lang w:val="de-CH"/>
        </w:rPr>
        <w:t xml:space="preserve"> </w:t>
      </w:r>
      <w:r w:rsidR="002F30AA" w:rsidRPr="00FD02C2">
        <w:rPr>
          <w:rFonts w:cs="Arial"/>
          <w:bCs/>
          <w:szCs w:val="18"/>
          <w:lang w:val="de-CH"/>
        </w:rPr>
        <w:t>Sofern ein Gesuch bei der Migration Obwalden notwendig ist, werden die Anmeldeunterlagen erst weitergeleitet, wenn der Einwohnerkontrolle eine Zusicherung der Aufenthaltsbewilligung vorliegt.</w:t>
      </w:r>
    </w:p>
    <w:p w14:paraId="246BA07B" w14:textId="77777777" w:rsidR="00E644F2" w:rsidRDefault="00E644F2" w:rsidP="00923A46">
      <w:pPr>
        <w:tabs>
          <w:tab w:val="left" w:pos="1985"/>
        </w:tabs>
        <w:rPr>
          <w:rFonts w:cs="Arial"/>
          <w:bCs/>
          <w:szCs w:val="18"/>
          <w:lang w:val="de-CH"/>
        </w:rPr>
      </w:pPr>
    </w:p>
    <w:p w14:paraId="13E95A61" w14:textId="77777777" w:rsidR="00E644F2" w:rsidRDefault="00E644F2" w:rsidP="00923A46">
      <w:pPr>
        <w:tabs>
          <w:tab w:val="left" w:pos="1985"/>
        </w:tabs>
        <w:rPr>
          <w:rFonts w:cs="Arial"/>
          <w:bCs/>
          <w:szCs w:val="18"/>
          <w:lang w:val="de-CH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7792"/>
        <w:gridCol w:w="1836"/>
      </w:tblGrid>
      <w:tr w:rsidR="00E644F2" w14:paraId="0A2CD80D" w14:textId="77777777" w:rsidTr="00E644F2">
        <w:tc>
          <w:tcPr>
            <w:tcW w:w="7792" w:type="dxa"/>
            <w:shd w:val="clear" w:color="auto" w:fill="D9D9D9" w:themeFill="background1" w:themeFillShade="D9"/>
          </w:tcPr>
          <w:p w14:paraId="1DAAE93E" w14:textId="76585F8F" w:rsidR="00E644F2" w:rsidRDefault="00E644F2" w:rsidP="00923A46">
            <w:pPr>
              <w:tabs>
                <w:tab w:val="left" w:pos="1985"/>
              </w:tabs>
              <w:rPr>
                <w:rFonts w:cs="Arial"/>
                <w:bCs/>
                <w:lang w:val="de-CH"/>
              </w:rPr>
            </w:pPr>
            <w:r w:rsidRPr="00FD02C2">
              <w:rPr>
                <w:rFonts w:cs="Arial"/>
                <w:bCs/>
                <w:lang w:val="de-CH"/>
              </w:rPr>
              <w:t>Das Formular "MIG-Abklärungen" (ab 15 Jahren und älter) wurde durch die Einwohnerkontrolle für die in dieser Anmeldung aufgeführte(n) Person(en) abgegeben</w:t>
            </w:r>
            <w:r>
              <w:rPr>
                <w:rFonts w:cs="Arial"/>
                <w:bCs/>
                <w:lang w:val="de-CH"/>
              </w:rPr>
              <w:t>.</w:t>
            </w:r>
          </w:p>
        </w:tc>
        <w:tc>
          <w:tcPr>
            <w:tcW w:w="1836" w:type="dxa"/>
            <w:shd w:val="clear" w:color="auto" w:fill="D9D9D9" w:themeFill="background1" w:themeFillShade="D9"/>
          </w:tcPr>
          <w:p w14:paraId="40C2BF2C" w14:textId="6C7490A1" w:rsidR="00E644F2" w:rsidRDefault="00000000" w:rsidP="00E644F2">
            <w:pPr>
              <w:tabs>
                <w:tab w:val="left" w:pos="702"/>
                <w:tab w:val="left" w:pos="1985"/>
              </w:tabs>
              <w:rPr>
                <w:rFonts w:cs="Arial"/>
                <w:bCs/>
                <w:lang w:val="de-CH"/>
              </w:rPr>
            </w:pPr>
            <w:sdt>
              <w:sdtPr>
                <w:rPr>
                  <w:rFonts w:cs="Arial"/>
                  <w:bCs/>
                  <w:szCs w:val="18"/>
                  <w:lang w:val="de-CH"/>
                </w:rPr>
                <w:id w:val="-1111347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44F2" w:rsidRPr="00FD02C2">
                  <w:rPr>
                    <w:rFonts w:ascii="MS Gothic" w:eastAsia="MS Gothic" w:hAnsi="MS Gothic" w:cs="Arial"/>
                    <w:bCs/>
                    <w:szCs w:val="18"/>
                    <w:lang w:val="de-CH"/>
                  </w:rPr>
                  <w:t>☐</w:t>
                </w:r>
              </w:sdtContent>
            </w:sdt>
            <w:r w:rsidR="00E644F2" w:rsidRPr="00FD02C2">
              <w:rPr>
                <w:rFonts w:cs="Arial"/>
                <w:bCs/>
                <w:szCs w:val="18"/>
                <w:lang w:val="de-CH"/>
              </w:rPr>
              <w:t xml:space="preserve"> ja</w:t>
            </w:r>
            <w:r w:rsidR="00E644F2">
              <w:rPr>
                <w:rFonts w:cs="Arial"/>
                <w:bCs/>
                <w:szCs w:val="18"/>
                <w:lang w:val="de-CH"/>
              </w:rPr>
              <w:tab/>
            </w:r>
            <w:sdt>
              <w:sdtPr>
                <w:rPr>
                  <w:rFonts w:cs="Arial"/>
                  <w:bCs/>
                  <w:szCs w:val="18"/>
                  <w:lang w:val="de-CH"/>
                </w:rPr>
                <w:id w:val="-614605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44F2">
                  <w:rPr>
                    <w:rFonts w:ascii="MS Gothic" w:eastAsia="MS Gothic" w:hAnsi="MS Gothic" w:cs="Arial" w:hint="eastAsia"/>
                    <w:bCs/>
                    <w:szCs w:val="18"/>
                    <w:lang w:val="de-CH"/>
                  </w:rPr>
                  <w:t>☐</w:t>
                </w:r>
              </w:sdtContent>
            </w:sdt>
            <w:r w:rsidR="00E644F2" w:rsidRPr="00FD02C2">
              <w:rPr>
                <w:rFonts w:cs="Arial"/>
                <w:bCs/>
                <w:szCs w:val="18"/>
                <w:lang w:val="de-CH"/>
              </w:rPr>
              <w:t xml:space="preserve"> nein</w:t>
            </w:r>
          </w:p>
        </w:tc>
      </w:tr>
    </w:tbl>
    <w:p w14:paraId="048FF3BB" w14:textId="77777777" w:rsidR="00E644F2" w:rsidRDefault="00E644F2" w:rsidP="00923A46">
      <w:pPr>
        <w:tabs>
          <w:tab w:val="left" w:pos="1985"/>
        </w:tabs>
        <w:rPr>
          <w:rFonts w:cs="Arial"/>
          <w:bCs/>
          <w:lang w:val="de-CH"/>
        </w:rPr>
      </w:pPr>
    </w:p>
    <w:p w14:paraId="1064DFB9" w14:textId="77777777" w:rsidR="00E644F2" w:rsidRPr="00FD02C2" w:rsidRDefault="00E644F2" w:rsidP="00923A46">
      <w:pPr>
        <w:tabs>
          <w:tab w:val="left" w:pos="1985"/>
        </w:tabs>
        <w:rPr>
          <w:rFonts w:cs="Arial"/>
          <w:bCs/>
          <w:lang w:val="de-CH"/>
        </w:rPr>
      </w:pPr>
    </w:p>
    <w:p w14:paraId="57C4813D" w14:textId="7243C811" w:rsidR="003C1ADD" w:rsidRPr="00FD02C2" w:rsidRDefault="003C1ADD" w:rsidP="00A60C72">
      <w:pPr>
        <w:keepNext/>
        <w:tabs>
          <w:tab w:val="left" w:pos="6237"/>
          <w:tab w:val="right" w:pos="9356"/>
        </w:tabs>
        <w:rPr>
          <w:rFonts w:cs="Arial"/>
          <w:iCs/>
          <w:lang w:val="de-CH"/>
        </w:rPr>
      </w:pPr>
      <w:r w:rsidRPr="00FD02C2">
        <w:rPr>
          <w:rFonts w:cs="Arial"/>
          <w:iCs/>
          <w:lang w:val="de-CH"/>
        </w:rPr>
        <w:t>Die unterzeichnete Person bestätigt mit ihrer Unterschrift, dass</w:t>
      </w:r>
      <w:r w:rsidR="00F73465" w:rsidRPr="00FD02C2">
        <w:rPr>
          <w:rFonts w:cs="Arial"/>
          <w:iCs/>
          <w:lang w:val="de-CH"/>
        </w:rPr>
        <w:t xml:space="preserve"> </w:t>
      </w:r>
      <w:r w:rsidRPr="00FD02C2">
        <w:rPr>
          <w:rFonts w:cs="Arial"/>
          <w:iCs/>
          <w:lang w:val="de-CH"/>
        </w:rPr>
        <w:t>die Angaben wahrheitsgetreu sind</w:t>
      </w:r>
      <w:r w:rsidR="00F73465" w:rsidRPr="00FD02C2">
        <w:rPr>
          <w:rFonts w:cs="Arial"/>
          <w:iCs/>
          <w:lang w:val="de-CH"/>
        </w:rPr>
        <w:t xml:space="preserve"> und der </w:t>
      </w:r>
      <w:r w:rsidRPr="00FD02C2">
        <w:rPr>
          <w:rFonts w:cs="Arial"/>
          <w:iCs/>
          <w:lang w:val="de-CH"/>
        </w:rPr>
        <w:t>Inhalt verstanden wurde</w:t>
      </w:r>
      <w:r w:rsidR="00F73465" w:rsidRPr="00FD02C2">
        <w:rPr>
          <w:rFonts w:cs="Arial"/>
          <w:iCs/>
          <w:lang w:val="de-CH"/>
        </w:rPr>
        <w:t>.</w:t>
      </w:r>
    </w:p>
    <w:p w14:paraId="194076DF" w14:textId="77777777" w:rsidR="00F73465" w:rsidRDefault="00F73465" w:rsidP="003C1ADD">
      <w:pPr>
        <w:pStyle w:val="Sprechblasentext"/>
        <w:tabs>
          <w:tab w:val="left" w:pos="2835"/>
          <w:tab w:val="left" w:pos="6237"/>
          <w:tab w:val="right" w:pos="9356"/>
        </w:tabs>
        <w:rPr>
          <w:rFonts w:ascii="Arial" w:hAnsi="Arial" w:cs="Arial"/>
          <w:szCs w:val="20"/>
          <w:lang w:val="de-CH"/>
        </w:rPr>
      </w:pPr>
    </w:p>
    <w:p w14:paraId="7A7198AA" w14:textId="77777777" w:rsidR="00E644F2" w:rsidRPr="00FD02C2" w:rsidRDefault="00E644F2" w:rsidP="003C1ADD">
      <w:pPr>
        <w:pStyle w:val="Sprechblasentext"/>
        <w:tabs>
          <w:tab w:val="left" w:pos="2835"/>
          <w:tab w:val="left" w:pos="6237"/>
          <w:tab w:val="right" w:pos="9356"/>
        </w:tabs>
        <w:rPr>
          <w:rFonts w:ascii="Arial" w:hAnsi="Arial" w:cs="Arial"/>
          <w:szCs w:val="20"/>
          <w:lang w:val="de-CH"/>
        </w:rPr>
      </w:pPr>
    </w:p>
    <w:p w14:paraId="4F1F7655" w14:textId="63A6834F" w:rsidR="0001118E" w:rsidRPr="00FD02C2" w:rsidRDefault="00536247" w:rsidP="00536247">
      <w:pPr>
        <w:pStyle w:val="Sprechblasentext"/>
        <w:tabs>
          <w:tab w:val="left" w:leader="dot" w:pos="3686"/>
          <w:tab w:val="left" w:pos="5103"/>
          <w:tab w:val="right" w:leader="dot" w:pos="8789"/>
        </w:tabs>
        <w:rPr>
          <w:rFonts w:ascii="Arial" w:hAnsi="Arial" w:cs="Arial"/>
          <w:szCs w:val="20"/>
          <w:lang w:val="de-CH"/>
        </w:rPr>
      </w:pPr>
      <w:r>
        <w:rPr>
          <w:rFonts w:ascii="Arial" w:hAnsi="Arial" w:cs="Arial"/>
          <w:szCs w:val="20"/>
          <w:lang w:val="de-CH"/>
        </w:rPr>
        <w:tab/>
      </w:r>
      <w:r>
        <w:rPr>
          <w:rFonts w:ascii="Arial" w:hAnsi="Arial" w:cs="Arial"/>
          <w:szCs w:val="20"/>
          <w:lang w:val="de-CH"/>
        </w:rPr>
        <w:tab/>
      </w:r>
      <w:r>
        <w:rPr>
          <w:rFonts w:ascii="Arial" w:hAnsi="Arial" w:cs="Arial"/>
          <w:szCs w:val="20"/>
          <w:lang w:val="de-CH"/>
        </w:rPr>
        <w:tab/>
      </w:r>
    </w:p>
    <w:p w14:paraId="4E2D5360" w14:textId="77777777" w:rsidR="003C1ADD" w:rsidRPr="00FD02C2" w:rsidRDefault="003C1ADD" w:rsidP="003C1ADD">
      <w:pPr>
        <w:pStyle w:val="Sprechblasentext"/>
        <w:tabs>
          <w:tab w:val="left" w:pos="5103"/>
          <w:tab w:val="right" w:pos="9356"/>
        </w:tabs>
        <w:rPr>
          <w:rFonts w:ascii="Arial" w:hAnsi="Arial" w:cs="Arial"/>
          <w:lang w:val="de-CH"/>
        </w:rPr>
      </w:pPr>
      <w:r w:rsidRPr="00FD02C2">
        <w:rPr>
          <w:rFonts w:ascii="Arial" w:hAnsi="Arial" w:cs="Arial"/>
          <w:lang w:val="de-CH"/>
        </w:rPr>
        <w:t>(Ort, Datum)</w:t>
      </w:r>
      <w:r w:rsidRPr="00FD02C2">
        <w:rPr>
          <w:rFonts w:ascii="Arial" w:hAnsi="Arial" w:cs="Arial"/>
          <w:lang w:val="de-CH"/>
        </w:rPr>
        <w:tab/>
        <w:t>(Unterschrift)</w:t>
      </w:r>
    </w:p>
    <w:p w14:paraId="633ED2F5" w14:textId="417CC791" w:rsidR="00523D20" w:rsidRPr="00FD02C2" w:rsidRDefault="00523D20" w:rsidP="00C838EB">
      <w:pPr>
        <w:pBdr>
          <w:bottom w:val="single" w:sz="6" w:space="1" w:color="auto"/>
        </w:pBd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47464D8A" w14:textId="41F22317" w:rsidR="003C1ADD" w:rsidRPr="00FD02C2" w:rsidRDefault="003C1ADD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3DEA9AEC" w14:textId="0F326BA6" w:rsidR="003C1ADD" w:rsidRPr="00FD02C2" w:rsidRDefault="000C1FE8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r w:rsidRPr="00FD02C2">
        <w:rPr>
          <w:rFonts w:cstheme="minorHAnsi"/>
          <w:noProof/>
          <w:lang w:val="de-CH" w:eastAsia="de-CH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4D6279" wp14:editId="25762B09">
                <wp:simplePos x="0" y="0"/>
                <wp:positionH relativeFrom="margin">
                  <wp:posOffset>1974905</wp:posOffset>
                </wp:positionH>
                <wp:positionV relativeFrom="paragraph">
                  <wp:posOffset>100937</wp:posOffset>
                </wp:positionV>
                <wp:extent cx="3085106" cy="238539"/>
                <wp:effectExtent l="0" t="0" r="0" b="0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5106" cy="2385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8286A" w14:textId="0ADE0B2C" w:rsidR="00C43690" w:rsidRPr="000C1FE8" w:rsidRDefault="00C43690" w:rsidP="00C43690">
                            <w:pPr>
                              <w:shd w:val="clear" w:color="auto" w:fill="FFFF00"/>
                              <w:rPr>
                                <w:rFonts w:asciiTheme="minorHAnsi" w:hAnsiTheme="minorHAnsi" w:cstheme="minorHAnsi"/>
                                <w:b/>
                                <w:vanish/>
                                <w:sz w:val="14"/>
                                <w:szCs w:val="14"/>
                                <w:lang w:val="de-CH"/>
                              </w:rPr>
                            </w:pPr>
                            <w:r w:rsidRPr="000C1FE8">
                              <w:rPr>
                                <w:rFonts w:asciiTheme="minorHAnsi" w:hAnsiTheme="minorHAnsi" w:cstheme="minorHAnsi"/>
                                <w:b/>
                                <w:vanish/>
                                <w:sz w:val="14"/>
                                <w:szCs w:val="14"/>
                                <w:lang w:val="de-CH"/>
                              </w:rPr>
                              <w:t>ACHTUNG: Die Migration wünscht den Scan von Reisepass oder ID in Farbe!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D627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55.5pt;margin-top:7.95pt;width:242.9pt;height:1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" filled="f" stroked="f">
                <v:textbox>
                  <w:txbxContent>
                    <w:p w14:paraId="4508286A" w14:textId="0ADE0B2C" w:rsidR="00C43690" w:rsidRPr="000C1FE8" w:rsidRDefault="00C43690" w:rsidP="00C43690">
                      <w:pPr>
                        <w:shd w:val="clear" w:color="auto" w:fill="FFFF00"/>
                        <w:rPr>
                          <w:rFonts w:asciiTheme="minorHAnsi" w:hAnsiTheme="minorHAnsi" w:cstheme="minorHAnsi"/>
                          <w:b/>
                          <w:vanish/>
                          <w:sz w:val="14"/>
                          <w:szCs w:val="14"/>
                          <w:lang w:val="de-CH"/>
                        </w:rPr>
                      </w:pPr>
                      <w:r w:rsidRPr="000C1FE8">
                        <w:rPr>
                          <w:rFonts w:asciiTheme="minorHAnsi" w:hAnsiTheme="minorHAnsi" w:cstheme="minorHAnsi"/>
                          <w:b/>
                          <w:vanish/>
                          <w:sz w:val="14"/>
                          <w:szCs w:val="14"/>
                          <w:lang w:val="de-CH"/>
                        </w:rPr>
                        <w:t>ACHTUNG: Die Migration wünscht den Scan von Reisepass oder ID in Farbe!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1ADD" w:rsidRPr="00FD02C2">
        <w:rPr>
          <w:rFonts w:cs="Arial"/>
          <w:bCs/>
          <w:lang w:val="de-CH"/>
        </w:rPr>
        <w:t>Beilagen</w:t>
      </w:r>
      <w:r w:rsidR="00723134" w:rsidRPr="00FD02C2">
        <w:rPr>
          <w:rFonts w:cs="Arial"/>
          <w:bCs/>
          <w:lang w:val="de-CH"/>
        </w:rPr>
        <w:t xml:space="preserve"> </w:t>
      </w:r>
      <w:r w:rsidR="00666A8D" w:rsidRPr="00FD02C2">
        <w:rPr>
          <w:rFonts w:cs="Arial"/>
          <w:bCs/>
          <w:lang w:val="de-CH"/>
        </w:rPr>
        <w:t>(</w:t>
      </w:r>
      <w:r w:rsidR="00C62637">
        <w:rPr>
          <w:rFonts w:cs="Arial"/>
          <w:bCs/>
          <w:lang w:val="de-CH"/>
        </w:rPr>
        <w:t>°</w:t>
      </w:r>
      <w:r w:rsidR="00666A8D" w:rsidRPr="00FD02C2">
        <w:rPr>
          <w:rFonts w:cs="Arial"/>
          <w:bCs/>
          <w:lang w:val="de-CH"/>
        </w:rPr>
        <w:t xml:space="preserve"> = wird </w:t>
      </w:r>
      <w:r w:rsidR="002F30AA" w:rsidRPr="00FD02C2">
        <w:rPr>
          <w:rFonts w:cs="Arial"/>
          <w:bCs/>
          <w:lang w:val="de-CH"/>
        </w:rPr>
        <w:t xml:space="preserve">elektronisch </w:t>
      </w:r>
      <w:r w:rsidR="00666A8D" w:rsidRPr="00FD02C2">
        <w:rPr>
          <w:rFonts w:cs="Arial"/>
          <w:bCs/>
          <w:lang w:val="de-CH"/>
        </w:rPr>
        <w:t>an Migration weitergeleitet)</w:t>
      </w:r>
      <w:r w:rsidR="003C1ADD" w:rsidRPr="00FD02C2">
        <w:rPr>
          <w:rFonts w:cs="Arial"/>
          <w:bCs/>
          <w:lang w:val="de-CH"/>
        </w:rPr>
        <w:t>:</w:t>
      </w:r>
    </w:p>
    <w:p w14:paraId="740C308A" w14:textId="448EB4B0" w:rsidR="003C1ADD" w:rsidRPr="00FD02C2" w:rsidRDefault="00000000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sdt>
        <w:sdtPr>
          <w:rPr>
            <w:rFonts w:cs="Arial"/>
            <w:bCs/>
            <w:lang w:val="de-CH"/>
          </w:rPr>
          <w:id w:val="-2075344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366">
            <w:rPr>
              <w:rFonts w:ascii="MS Gothic" w:eastAsia="MS Gothic" w:hAnsi="MS Gothic" w:cs="Arial" w:hint="eastAsia"/>
              <w:bCs/>
              <w:lang w:val="de-CH"/>
            </w:rPr>
            <w:t>☐</w:t>
          </w:r>
        </w:sdtContent>
      </w:sdt>
      <w:r w:rsidR="003C1ADD" w:rsidRPr="00FD02C2">
        <w:rPr>
          <w:rFonts w:cs="Arial"/>
          <w:bCs/>
          <w:lang w:val="de-CH"/>
        </w:rPr>
        <w:tab/>
      </w:r>
      <w:r w:rsidR="00C62637">
        <w:rPr>
          <w:rFonts w:cs="Arial"/>
          <w:bCs/>
          <w:lang w:val="de-CH"/>
        </w:rPr>
        <w:t xml:space="preserve">° </w:t>
      </w:r>
      <w:r w:rsidR="003C1ADD" w:rsidRPr="00FD02C2">
        <w:rPr>
          <w:rFonts w:cs="Arial"/>
          <w:bCs/>
          <w:lang w:val="de-CH"/>
        </w:rPr>
        <w:t>Reisepass oder Identitätskarte</w:t>
      </w:r>
    </w:p>
    <w:p w14:paraId="1CC80DFE" w14:textId="6CCA81AB" w:rsidR="003C1ADD" w:rsidRPr="00FD02C2" w:rsidRDefault="00000000" w:rsidP="003C1ADD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sdt>
        <w:sdtPr>
          <w:rPr>
            <w:rFonts w:cs="Arial"/>
            <w:bCs/>
            <w:lang w:val="de-CH"/>
          </w:rPr>
          <w:id w:val="19909881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366">
            <w:rPr>
              <w:rFonts w:ascii="MS Gothic" w:eastAsia="MS Gothic" w:hAnsi="MS Gothic" w:cs="Arial" w:hint="eastAsia"/>
              <w:bCs/>
              <w:lang w:val="de-CH"/>
            </w:rPr>
            <w:t>☐</w:t>
          </w:r>
        </w:sdtContent>
      </w:sdt>
      <w:r w:rsidR="003C1ADD" w:rsidRPr="00FD02C2">
        <w:rPr>
          <w:rFonts w:cs="Arial"/>
          <w:bCs/>
          <w:lang w:val="de-CH"/>
        </w:rPr>
        <w:tab/>
      </w:r>
      <w:r w:rsidR="00C62637">
        <w:rPr>
          <w:rFonts w:cs="Arial"/>
          <w:bCs/>
          <w:lang w:val="de-CH"/>
        </w:rPr>
        <w:t xml:space="preserve">° </w:t>
      </w:r>
      <w:r w:rsidR="003C1ADD" w:rsidRPr="00FD02C2">
        <w:rPr>
          <w:rFonts w:cs="Arial"/>
          <w:bCs/>
          <w:lang w:val="de-CH"/>
        </w:rPr>
        <w:t>Mietvertrag, Mietbestätigung oder Kaufvertrag</w:t>
      </w:r>
    </w:p>
    <w:p w14:paraId="54E20A0A" w14:textId="317DEA53" w:rsidR="003C1ADD" w:rsidRPr="00FD02C2" w:rsidRDefault="00000000" w:rsidP="003C1ADD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sdt>
        <w:sdtPr>
          <w:rPr>
            <w:rFonts w:cs="Arial"/>
            <w:bCs/>
            <w:lang w:val="de-CH"/>
          </w:rPr>
          <w:id w:val="-2087056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366">
            <w:rPr>
              <w:rFonts w:ascii="MS Gothic" w:eastAsia="MS Gothic" w:hAnsi="MS Gothic" w:cs="Arial" w:hint="eastAsia"/>
              <w:bCs/>
              <w:lang w:val="de-CH"/>
            </w:rPr>
            <w:t>☐</w:t>
          </w:r>
        </w:sdtContent>
      </w:sdt>
      <w:r w:rsidR="003C1ADD" w:rsidRPr="00FD02C2">
        <w:rPr>
          <w:rFonts w:cs="Arial"/>
          <w:bCs/>
          <w:lang w:val="de-CH"/>
        </w:rPr>
        <w:tab/>
      </w:r>
      <w:r w:rsidR="00C62637">
        <w:rPr>
          <w:rFonts w:cs="Arial"/>
          <w:bCs/>
          <w:lang w:val="de-CH"/>
        </w:rPr>
        <w:t xml:space="preserve">° </w:t>
      </w:r>
      <w:r w:rsidR="003C1ADD" w:rsidRPr="00FD02C2">
        <w:rPr>
          <w:rFonts w:cs="Arial"/>
          <w:bCs/>
          <w:lang w:val="de-CH"/>
        </w:rPr>
        <w:t>Arbeitsvertrag/-bestätigung</w:t>
      </w:r>
      <w:r w:rsidR="0072010A" w:rsidRPr="00FD02C2">
        <w:rPr>
          <w:rFonts w:cs="Arial"/>
          <w:bCs/>
          <w:lang w:val="de-CH"/>
        </w:rPr>
        <w:t xml:space="preserve"> (</w:t>
      </w:r>
      <w:r w:rsidR="0026021C" w:rsidRPr="00FD02C2">
        <w:rPr>
          <w:rFonts w:cs="Arial"/>
          <w:bCs/>
          <w:lang w:val="de-CH"/>
        </w:rPr>
        <w:t>nur</w:t>
      </w:r>
      <w:r w:rsidR="0072010A" w:rsidRPr="00FD02C2">
        <w:rPr>
          <w:rFonts w:cs="Arial"/>
          <w:bCs/>
          <w:lang w:val="de-CH"/>
        </w:rPr>
        <w:t xml:space="preserve"> bei Zuzug Ausland)</w:t>
      </w:r>
    </w:p>
    <w:p w14:paraId="268ECEED" w14:textId="7FD172DB" w:rsidR="00666A8D" w:rsidRPr="00FD02C2" w:rsidRDefault="00000000" w:rsidP="00666A8D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sdt>
        <w:sdtPr>
          <w:rPr>
            <w:rFonts w:cs="Arial"/>
            <w:bCs/>
            <w:lang w:val="de-CH"/>
          </w:rPr>
          <w:id w:val="532928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366">
            <w:rPr>
              <w:rFonts w:ascii="MS Gothic" w:eastAsia="MS Gothic" w:hAnsi="MS Gothic" w:cs="Arial" w:hint="eastAsia"/>
              <w:bCs/>
              <w:lang w:val="de-CH"/>
            </w:rPr>
            <w:t>☐</w:t>
          </w:r>
        </w:sdtContent>
      </w:sdt>
      <w:r w:rsidR="00666A8D" w:rsidRPr="00FD02C2">
        <w:rPr>
          <w:rFonts w:cs="Arial"/>
          <w:bCs/>
          <w:lang w:val="de-CH"/>
        </w:rPr>
        <w:tab/>
      </w:r>
      <w:r w:rsidR="00C62637">
        <w:rPr>
          <w:rFonts w:cs="Arial"/>
          <w:bCs/>
          <w:lang w:val="de-CH"/>
        </w:rPr>
        <w:t xml:space="preserve">° </w:t>
      </w:r>
      <w:r w:rsidR="00666A8D" w:rsidRPr="00FD02C2">
        <w:rPr>
          <w:rFonts w:cs="Arial"/>
          <w:bCs/>
          <w:lang w:val="de-CH"/>
        </w:rPr>
        <w:t>Ausländerausweis (</w:t>
      </w:r>
      <w:r w:rsidR="0026021C" w:rsidRPr="00FD02C2">
        <w:rPr>
          <w:rFonts w:cs="Arial"/>
          <w:bCs/>
          <w:lang w:val="de-CH"/>
        </w:rPr>
        <w:t>nur</w:t>
      </w:r>
      <w:r w:rsidR="005B1F9A" w:rsidRPr="00FD02C2">
        <w:rPr>
          <w:rFonts w:cs="Arial"/>
          <w:bCs/>
          <w:lang w:val="de-CH"/>
        </w:rPr>
        <w:t xml:space="preserve"> bei Kantonswechsel</w:t>
      </w:r>
      <w:r w:rsidR="00666A8D" w:rsidRPr="00FD02C2">
        <w:rPr>
          <w:rFonts w:cs="Arial"/>
          <w:bCs/>
          <w:lang w:val="de-CH"/>
        </w:rPr>
        <w:t>)</w:t>
      </w:r>
    </w:p>
    <w:p w14:paraId="25006E44" w14:textId="0FF05BF2" w:rsidR="00666A8D" w:rsidRPr="00FD02C2" w:rsidRDefault="00000000" w:rsidP="00666A8D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sdt>
        <w:sdtPr>
          <w:rPr>
            <w:rFonts w:cs="Arial"/>
            <w:bCs/>
            <w:lang w:val="de-CH"/>
          </w:rPr>
          <w:id w:val="1171922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366">
            <w:rPr>
              <w:rFonts w:ascii="MS Gothic" w:eastAsia="MS Gothic" w:hAnsi="MS Gothic" w:cs="Arial" w:hint="eastAsia"/>
              <w:bCs/>
              <w:lang w:val="de-CH"/>
            </w:rPr>
            <w:t>☐</w:t>
          </w:r>
        </w:sdtContent>
      </w:sdt>
      <w:r w:rsidR="00666A8D" w:rsidRPr="00FD02C2">
        <w:rPr>
          <w:rFonts w:cs="Arial"/>
          <w:bCs/>
          <w:lang w:val="de-CH"/>
        </w:rPr>
        <w:tab/>
        <w:t>Amtliche Dokumente (z.B. Geburtsurkunde, Heiratsurkunde etc.)</w:t>
      </w:r>
    </w:p>
    <w:p w14:paraId="0A457211" w14:textId="44C68AF2" w:rsidR="00E644F2" w:rsidRDefault="00000000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  <w:sdt>
        <w:sdtPr>
          <w:rPr>
            <w:rFonts w:cs="Arial"/>
            <w:bCs/>
            <w:lang w:val="de-CH"/>
          </w:rPr>
          <w:id w:val="-452130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366">
            <w:rPr>
              <w:rFonts w:ascii="MS Gothic" w:eastAsia="MS Gothic" w:hAnsi="MS Gothic" w:cs="Arial" w:hint="eastAsia"/>
              <w:bCs/>
              <w:lang w:val="de-CH"/>
            </w:rPr>
            <w:t>☐</w:t>
          </w:r>
        </w:sdtContent>
      </w:sdt>
      <w:r w:rsidR="003C1ADD" w:rsidRPr="00FD02C2">
        <w:rPr>
          <w:rFonts w:cs="Arial"/>
          <w:bCs/>
          <w:lang w:val="de-CH"/>
        </w:rPr>
        <w:tab/>
      </w:r>
      <w:r w:rsidR="002877F1">
        <w:rPr>
          <w:rFonts w:cs="Arial"/>
          <w:bCs/>
          <w:lang w:val="de-CH"/>
        </w:rPr>
        <w:t>Bestätigung</w:t>
      </w:r>
      <w:r w:rsidR="003C1ADD" w:rsidRPr="00FD02C2">
        <w:rPr>
          <w:rFonts w:cs="Arial"/>
          <w:bCs/>
          <w:lang w:val="de-CH"/>
        </w:rPr>
        <w:t xml:space="preserve"> Krankenversicherung</w:t>
      </w:r>
    </w:p>
    <w:p w14:paraId="05B71286" w14:textId="77777777" w:rsidR="00A614A3" w:rsidRDefault="00A614A3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323C7614" w14:textId="77777777" w:rsidR="00A614A3" w:rsidRDefault="00A614A3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Cs/>
          <w:lang w:val="de-CH"/>
        </w:rPr>
      </w:pPr>
    </w:p>
    <w:p w14:paraId="69184E97" w14:textId="35CFD1CC" w:rsidR="00A614A3" w:rsidRPr="00FD02C2" w:rsidRDefault="00A614A3" w:rsidP="00A614A3">
      <w:pPr>
        <w:tabs>
          <w:tab w:val="left" w:pos="426"/>
          <w:tab w:val="left" w:pos="1843"/>
          <w:tab w:val="left" w:leader="dot" w:pos="3969"/>
          <w:tab w:val="right" w:pos="9356"/>
        </w:tabs>
        <w:rPr>
          <w:rFonts w:cs="Arial"/>
          <w:bCs/>
          <w:lang w:val="de-CH"/>
        </w:rPr>
      </w:pPr>
      <w:r w:rsidRPr="00FD02C2">
        <w:rPr>
          <w:rFonts w:cs="Arial"/>
          <w:bCs/>
          <w:lang w:val="de-CH"/>
        </w:rPr>
        <w:t xml:space="preserve">Upload CUG </w:t>
      </w:r>
      <w:r w:rsidRPr="00FD02C2">
        <w:rPr>
          <w:rFonts w:cs="Arial"/>
          <w:bCs/>
          <w:sz w:val="14"/>
          <w:szCs w:val="14"/>
          <w:lang w:val="de-CH"/>
        </w:rPr>
        <w:t>(Datum/Visum)</w:t>
      </w:r>
      <w:r w:rsidRPr="00FD02C2">
        <w:rPr>
          <w:rFonts w:cs="Arial"/>
          <w:bCs/>
          <w:lang w:val="de-CH"/>
        </w:rPr>
        <w:t xml:space="preserve">: </w:t>
      </w:r>
      <w:r w:rsidRPr="00FD02C2">
        <w:rPr>
          <w:rFonts w:cs="Arial"/>
          <w:bCs/>
          <w:lang w:val="de-CH"/>
        </w:rPr>
        <w:tab/>
      </w:r>
    </w:p>
    <w:sectPr w:rsidR="00A614A3" w:rsidRPr="00FD02C2" w:rsidSect="002F30AA">
      <w:type w:val="continuous"/>
      <w:pgSz w:w="11906" w:h="16838"/>
      <w:pgMar w:top="1134" w:right="1134" w:bottom="426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D4DCC" w14:textId="77777777" w:rsidR="00C2362C" w:rsidRDefault="00C2362C">
      <w:r>
        <w:separator/>
      </w:r>
    </w:p>
  </w:endnote>
  <w:endnote w:type="continuationSeparator" w:id="0">
    <w:p w14:paraId="410FACEB" w14:textId="77777777" w:rsidR="00C2362C" w:rsidRDefault="00C23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4437568"/>
      <w:docPartObj>
        <w:docPartGallery w:val="Page Numbers (Bottom of Page)"/>
        <w:docPartUnique/>
      </w:docPartObj>
    </w:sdtPr>
    <w:sdtEndPr>
      <w:rPr>
        <w:szCs w:val="18"/>
      </w:rPr>
    </w:sdtEndPr>
    <w:sdtContent>
      <w:sdt>
        <w:sdtPr>
          <w:rPr>
            <w:szCs w:val="18"/>
          </w:rPr>
          <w:id w:val="1590889823"/>
          <w:docPartObj>
            <w:docPartGallery w:val="Page Numbers (Top of Page)"/>
            <w:docPartUnique/>
          </w:docPartObj>
        </w:sdtPr>
        <w:sdtContent>
          <w:p w14:paraId="670B6547" w14:textId="202D7A5F" w:rsidR="004B4633" w:rsidRPr="00483665" w:rsidRDefault="004B4633" w:rsidP="004B4633">
            <w:pPr>
              <w:pStyle w:val="Fuzeile"/>
              <w:jc w:val="right"/>
              <w:rPr>
                <w:szCs w:val="18"/>
              </w:rPr>
            </w:pPr>
            <w:r w:rsidRPr="00483665">
              <w:rPr>
                <w:szCs w:val="18"/>
              </w:rPr>
              <w:t xml:space="preserve">Seite </w:t>
            </w:r>
            <w:r w:rsidRPr="00483665">
              <w:rPr>
                <w:b/>
                <w:bCs/>
                <w:szCs w:val="18"/>
              </w:rPr>
              <w:fldChar w:fldCharType="begin"/>
            </w:r>
            <w:r w:rsidRPr="00483665">
              <w:rPr>
                <w:b/>
                <w:bCs/>
                <w:szCs w:val="18"/>
              </w:rPr>
              <w:instrText>PAGE</w:instrText>
            </w:r>
            <w:r w:rsidRPr="00483665">
              <w:rPr>
                <w:b/>
                <w:bCs/>
                <w:szCs w:val="18"/>
              </w:rPr>
              <w:fldChar w:fldCharType="separate"/>
            </w:r>
            <w:r w:rsidRPr="00483665">
              <w:rPr>
                <w:b/>
                <w:bCs/>
                <w:szCs w:val="18"/>
              </w:rPr>
              <w:t>2</w:t>
            </w:r>
            <w:r w:rsidRPr="00483665">
              <w:rPr>
                <w:b/>
                <w:bCs/>
                <w:szCs w:val="18"/>
              </w:rPr>
              <w:fldChar w:fldCharType="end"/>
            </w:r>
            <w:r w:rsidRPr="00483665">
              <w:rPr>
                <w:szCs w:val="18"/>
              </w:rPr>
              <w:t xml:space="preserve"> von </w:t>
            </w:r>
            <w:r w:rsidRPr="00483665">
              <w:rPr>
                <w:b/>
                <w:bCs/>
                <w:szCs w:val="18"/>
              </w:rPr>
              <w:fldChar w:fldCharType="begin"/>
            </w:r>
            <w:r w:rsidRPr="00483665">
              <w:rPr>
                <w:b/>
                <w:bCs/>
                <w:szCs w:val="18"/>
              </w:rPr>
              <w:instrText>NUMPAGES</w:instrText>
            </w:r>
            <w:r w:rsidRPr="00483665">
              <w:rPr>
                <w:b/>
                <w:bCs/>
                <w:szCs w:val="18"/>
              </w:rPr>
              <w:fldChar w:fldCharType="separate"/>
            </w:r>
            <w:r w:rsidRPr="00483665">
              <w:rPr>
                <w:b/>
                <w:bCs/>
                <w:szCs w:val="18"/>
              </w:rPr>
              <w:t>2</w:t>
            </w:r>
            <w:r w:rsidRPr="00483665">
              <w:rPr>
                <w:b/>
                <w:bCs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Cs w:val="18"/>
      </w:rPr>
      <w:id w:val="1153101275"/>
      <w:docPartObj>
        <w:docPartGallery w:val="Page Numbers (Bottom of Page)"/>
        <w:docPartUnique/>
      </w:docPartObj>
    </w:sdtPr>
    <w:sdtContent>
      <w:sdt>
        <w:sdtPr>
          <w:rPr>
            <w:szCs w:val="18"/>
          </w:rPr>
          <w:id w:val="1650784136"/>
          <w:docPartObj>
            <w:docPartGallery w:val="Page Numbers (Top of Page)"/>
            <w:docPartUnique/>
          </w:docPartObj>
        </w:sdtPr>
        <w:sdtContent>
          <w:p w14:paraId="429E9936" w14:textId="3DF2AE09" w:rsidR="00E644F2" w:rsidRPr="00483665" w:rsidRDefault="004F23B9" w:rsidP="004F23B9">
            <w:pPr>
              <w:pStyle w:val="Fuzeile"/>
              <w:tabs>
                <w:tab w:val="clear" w:pos="4536"/>
                <w:tab w:val="clear" w:pos="9072"/>
                <w:tab w:val="right" w:pos="9638"/>
              </w:tabs>
              <w:rPr>
                <w:szCs w:val="18"/>
              </w:rPr>
            </w:pPr>
            <w:r>
              <w:rPr>
                <w:szCs w:val="18"/>
              </w:rPr>
              <w:t>Version:</w:t>
            </w:r>
            <w:r w:rsidR="00FD4120">
              <w:rPr>
                <w:szCs w:val="18"/>
              </w:rPr>
              <w:t xml:space="preserve"> 23.08.2024</w:t>
            </w:r>
            <w:r>
              <w:rPr>
                <w:szCs w:val="18"/>
              </w:rPr>
              <w:tab/>
            </w:r>
            <w:r w:rsidR="0057488A" w:rsidRPr="00483665">
              <w:rPr>
                <w:szCs w:val="18"/>
              </w:rPr>
              <w:t xml:space="preserve">Seite </w:t>
            </w:r>
            <w:r w:rsidR="0057488A" w:rsidRPr="00483665">
              <w:rPr>
                <w:b/>
                <w:bCs/>
                <w:szCs w:val="18"/>
              </w:rPr>
              <w:fldChar w:fldCharType="begin"/>
            </w:r>
            <w:r w:rsidR="0057488A" w:rsidRPr="00483665">
              <w:rPr>
                <w:b/>
                <w:bCs/>
                <w:szCs w:val="18"/>
              </w:rPr>
              <w:instrText>PAGE</w:instrText>
            </w:r>
            <w:r w:rsidR="0057488A" w:rsidRPr="00483665">
              <w:rPr>
                <w:b/>
                <w:bCs/>
                <w:szCs w:val="18"/>
              </w:rPr>
              <w:fldChar w:fldCharType="separate"/>
            </w:r>
            <w:r w:rsidR="0057488A" w:rsidRPr="00483665">
              <w:rPr>
                <w:b/>
                <w:bCs/>
                <w:szCs w:val="18"/>
              </w:rPr>
              <w:t>2</w:t>
            </w:r>
            <w:r w:rsidR="0057488A" w:rsidRPr="00483665">
              <w:rPr>
                <w:b/>
                <w:bCs/>
                <w:szCs w:val="18"/>
              </w:rPr>
              <w:fldChar w:fldCharType="end"/>
            </w:r>
            <w:r w:rsidR="0057488A" w:rsidRPr="00483665">
              <w:rPr>
                <w:szCs w:val="18"/>
              </w:rPr>
              <w:t xml:space="preserve"> von </w:t>
            </w:r>
            <w:r w:rsidR="0057488A" w:rsidRPr="00483665">
              <w:rPr>
                <w:b/>
                <w:bCs/>
                <w:szCs w:val="18"/>
              </w:rPr>
              <w:fldChar w:fldCharType="begin"/>
            </w:r>
            <w:r w:rsidR="0057488A" w:rsidRPr="00483665">
              <w:rPr>
                <w:b/>
                <w:bCs/>
                <w:szCs w:val="18"/>
              </w:rPr>
              <w:instrText>NUMPAGES</w:instrText>
            </w:r>
            <w:r w:rsidR="0057488A" w:rsidRPr="00483665">
              <w:rPr>
                <w:b/>
                <w:bCs/>
                <w:szCs w:val="18"/>
              </w:rPr>
              <w:fldChar w:fldCharType="separate"/>
            </w:r>
            <w:r w:rsidR="0057488A" w:rsidRPr="00483665">
              <w:rPr>
                <w:b/>
                <w:bCs/>
                <w:szCs w:val="18"/>
              </w:rPr>
              <w:t>2</w:t>
            </w:r>
            <w:r w:rsidR="0057488A" w:rsidRPr="00483665">
              <w:rPr>
                <w:b/>
                <w:bCs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C8981" w14:textId="77777777" w:rsidR="00C2362C" w:rsidRDefault="00C2362C">
      <w:r>
        <w:separator/>
      </w:r>
    </w:p>
  </w:footnote>
  <w:footnote w:type="continuationSeparator" w:id="0">
    <w:p w14:paraId="34DC1138" w14:textId="77777777" w:rsidR="00C2362C" w:rsidRDefault="00C23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D01C0" w14:textId="673F215F" w:rsidR="00A748A1" w:rsidRPr="001A0C28" w:rsidRDefault="00A748A1" w:rsidP="007729C9">
    <w:pPr>
      <w:tabs>
        <w:tab w:val="left" w:pos="6237"/>
      </w:tabs>
      <w:rPr>
        <w:rFonts w:cs="Arial"/>
        <w:smallCaps/>
      </w:rPr>
    </w:pPr>
    <w:r>
      <w:rPr>
        <w:rFonts w:cs="Arial"/>
        <w:smallCaps/>
        <w:noProof/>
        <w:lang w:val="de-CH" w:eastAsia="de-CH"/>
      </w:rPr>
      <w:drawing>
        <wp:anchor distT="0" distB="0" distL="114300" distR="114300" simplePos="0" relativeHeight="251659264" behindDoc="0" locked="0" layoutInCell="1" allowOverlap="1" wp14:anchorId="387D01C6" wp14:editId="387D01C7">
          <wp:simplePos x="0" y="0"/>
          <wp:positionH relativeFrom="margin">
            <wp:posOffset>3981450</wp:posOffset>
          </wp:positionH>
          <wp:positionV relativeFrom="margin">
            <wp:posOffset>-920750</wp:posOffset>
          </wp:positionV>
          <wp:extent cx="2124075" cy="542925"/>
          <wp:effectExtent l="0" t="0" r="9525" b="9525"/>
          <wp:wrapSquare wrapText="bothSides"/>
          <wp:docPr id="3" name="Grafik 3" descr="137-22_Logo OW-Gemeinden_RZ1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37-22_Logo OW-Gemeinden_RZ1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mallCaps/>
        <w:noProof/>
        <w:lang w:val="de-CH" w:eastAsia="de-CH"/>
      </w:rPr>
      <w:t>Einwohnerkontrollen Obwalden</w:t>
    </w:r>
  </w:p>
  <w:p w14:paraId="387D01C1" w14:textId="77777777" w:rsidR="00A748A1" w:rsidRPr="001A0C28" w:rsidRDefault="00A748A1" w:rsidP="007729C9">
    <w:pPr>
      <w:rPr>
        <w:rFonts w:cs="Arial"/>
        <w:sz w:val="16"/>
        <w:szCs w:val="16"/>
      </w:rPr>
    </w:pPr>
    <w:r w:rsidRPr="001A0C28">
      <w:rPr>
        <w:rFonts w:cs="Arial"/>
        <w:sz w:val="16"/>
        <w:szCs w:val="16"/>
      </w:rPr>
      <w:t>alpnach | engelberg | giswil | kerns | lungern | sachseln | sarnen</w:t>
    </w:r>
  </w:p>
  <w:p w14:paraId="387D01C2" w14:textId="77777777" w:rsidR="00A748A1" w:rsidRPr="001A0C28" w:rsidRDefault="00A748A1" w:rsidP="007729C9">
    <w:pPr>
      <w:pStyle w:val="Kopfzeile"/>
      <w:rPr>
        <w:rFonts w:cs="Arial"/>
      </w:rPr>
    </w:pPr>
  </w:p>
  <w:p w14:paraId="387D01C3" w14:textId="77777777" w:rsidR="00A748A1" w:rsidRPr="001A0C28" w:rsidRDefault="00A748A1" w:rsidP="007729C9">
    <w:pPr>
      <w:pStyle w:val="Kopfzeile"/>
      <w:rPr>
        <w:rFonts w:cs="Arial"/>
      </w:rPr>
    </w:pPr>
  </w:p>
  <w:p w14:paraId="387D01C4" w14:textId="77777777" w:rsidR="00A748A1" w:rsidRPr="001A0C28" w:rsidRDefault="00A748A1" w:rsidP="007729C9">
    <w:pPr>
      <w:pStyle w:val="Kopfzeile"/>
      <w:rPr>
        <w:rFonts w:cs="Arial"/>
      </w:rPr>
    </w:pPr>
  </w:p>
  <w:p w14:paraId="387D01C5" w14:textId="77777777" w:rsidR="00A748A1" w:rsidRPr="001A0C28" w:rsidRDefault="00A748A1" w:rsidP="007729C9">
    <w:pPr>
      <w:pStyle w:val="Kopfzeile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723"/>
    <w:multiLevelType w:val="hybridMultilevel"/>
    <w:tmpl w:val="0A8861BE"/>
    <w:lvl w:ilvl="0" w:tplc="9066115E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F4EC0"/>
    <w:multiLevelType w:val="hybridMultilevel"/>
    <w:tmpl w:val="B4B04938"/>
    <w:lvl w:ilvl="0" w:tplc="9066115E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F4A1C"/>
    <w:multiLevelType w:val="hybridMultilevel"/>
    <w:tmpl w:val="8BA6E330"/>
    <w:lvl w:ilvl="0" w:tplc="0807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2E90777A"/>
    <w:multiLevelType w:val="hybridMultilevel"/>
    <w:tmpl w:val="ACE6A8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559FC"/>
    <w:multiLevelType w:val="hybridMultilevel"/>
    <w:tmpl w:val="C0805F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D569E"/>
    <w:multiLevelType w:val="hybridMultilevel"/>
    <w:tmpl w:val="895639AE"/>
    <w:lvl w:ilvl="0" w:tplc="9066115E">
      <w:start w:val="5"/>
      <w:numFmt w:val="bullet"/>
      <w:lvlText w:val=""/>
      <w:lvlJc w:val="left"/>
      <w:pPr>
        <w:ind w:left="93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56303E5E"/>
    <w:multiLevelType w:val="hybridMultilevel"/>
    <w:tmpl w:val="995037A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8C0F9F"/>
    <w:multiLevelType w:val="hybridMultilevel"/>
    <w:tmpl w:val="FDECFFDC"/>
    <w:lvl w:ilvl="0" w:tplc="9066115E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5026B8"/>
    <w:multiLevelType w:val="hybridMultilevel"/>
    <w:tmpl w:val="512A1A3C"/>
    <w:lvl w:ilvl="0" w:tplc="C994B28A">
      <w:start w:val="1"/>
      <w:numFmt w:val="bullet"/>
      <w:lvlText w:val="¨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sz w:val="22"/>
        <w:szCs w:val="2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3063579">
    <w:abstractNumId w:val="4"/>
  </w:num>
  <w:num w:numId="2" w16cid:durableId="1869878760">
    <w:abstractNumId w:val="2"/>
  </w:num>
  <w:num w:numId="3" w16cid:durableId="502012990">
    <w:abstractNumId w:val="6"/>
  </w:num>
  <w:num w:numId="4" w16cid:durableId="553590556">
    <w:abstractNumId w:val="8"/>
  </w:num>
  <w:num w:numId="5" w16cid:durableId="1999645848">
    <w:abstractNumId w:val="5"/>
  </w:num>
  <w:num w:numId="6" w16cid:durableId="2048722900">
    <w:abstractNumId w:val="3"/>
  </w:num>
  <w:num w:numId="7" w16cid:durableId="1925648058">
    <w:abstractNumId w:val="1"/>
  </w:num>
  <w:num w:numId="8" w16cid:durableId="1375689103">
    <w:abstractNumId w:val="0"/>
  </w:num>
  <w:num w:numId="9" w16cid:durableId="6979252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09"/>
  <w:autoHyphenation/>
  <w:hyphenationZone w:val="340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B0E"/>
    <w:rsid w:val="0000308A"/>
    <w:rsid w:val="0000580E"/>
    <w:rsid w:val="000070F6"/>
    <w:rsid w:val="0001118E"/>
    <w:rsid w:val="000202C6"/>
    <w:rsid w:val="00033C5C"/>
    <w:rsid w:val="0007173A"/>
    <w:rsid w:val="00076ECC"/>
    <w:rsid w:val="00080CF7"/>
    <w:rsid w:val="0008275A"/>
    <w:rsid w:val="0009576A"/>
    <w:rsid w:val="000A26B7"/>
    <w:rsid w:val="000B42AC"/>
    <w:rsid w:val="000B4999"/>
    <w:rsid w:val="000C1FE8"/>
    <w:rsid w:val="000C4EB5"/>
    <w:rsid w:val="000D0DD4"/>
    <w:rsid w:val="000D6D76"/>
    <w:rsid w:val="001003C1"/>
    <w:rsid w:val="0010619E"/>
    <w:rsid w:val="00117C08"/>
    <w:rsid w:val="00137590"/>
    <w:rsid w:val="00151C96"/>
    <w:rsid w:val="0016107D"/>
    <w:rsid w:val="00163B0D"/>
    <w:rsid w:val="001716ED"/>
    <w:rsid w:val="00171988"/>
    <w:rsid w:val="00176606"/>
    <w:rsid w:val="00191A48"/>
    <w:rsid w:val="001B0592"/>
    <w:rsid w:val="001B6B8C"/>
    <w:rsid w:val="001B6DA5"/>
    <w:rsid w:val="001C137E"/>
    <w:rsid w:val="001C7D39"/>
    <w:rsid w:val="001D4CB6"/>
    <w:rsid w:val="001D6AC9"/>
    <w:rsid w:val="001E53EF"/>
    <w:rsid w:val="001E5A41"/>
    <w:rsid w:val="001F37BF"/>
    <w:rsid w:val="00203C40"/>
    <w:rsid w:val="002117BE"/>
    <w:rsid w:val="00230B36"/>
    <w:rsid w:val="0023733F"/>
    <w:rsid w:val="00240E20"/>
    <w:rsid w:val="00245807"/>
    <w:rsid w:val="00250387"/>
    <w:rsid w:val="0026021C"/>
    <w:rsid w:val="002644EF"/>
    <w:rsid w:val="002877F1"/>
    <w:rsid w:val="00291F8B"/>
    <w:rsid w:val="002A5931"/>
    <w:rsid w:val="002A6B6B"/>
    <w:rsid w:val="002B60C3"/>
    <w:rsid w:val="002C3AFF"/>
    <w:rsid w:val="002D7574"/>
    <w:rsid w:val="002E1A25"/>
    <w:rsid w:val="002E4574"/>
    <w:rsid w:val="002E7077"/>
    <w:rsid w:val="002F0663"/>
    <w:rsid w:val="002F30AA"/>
    <w:rsid w:val="002F7E3E"/>
    <w:rsid w:val="003027A9"/>
    <w:rsid w:val="00306600"/>
    <w:rsid w:val="0031111F"/>
    <w:rsid w:val="0031189F"/>
    <w:rsid w:val="00322593"/>
    <w:rsid w:val="003262C8"/>
    <w:rsid w:val="003308FC"/>
    <w:rsid w:val="003348B2"/>
    <w:rsid w:val="00334F79"/>
    <w:rsid w:val="003372C0"/>
    <w:rsid w:val="003546F6"/>
    <w:rsid w:val="003630C0"/>
    <w:rsid w:val="00371E7C"/>
    <w:rsid w:val="0037293D"/>
    <w:rsid w:val="00384299"/>
    <w:rsid w:val="00384470"/>
    <w:rsid w:val="003A1FAA"/>
    <w:rsid w:val="003C1ADD"/>
    <w:rsid w:val="003C33FE"/>
    <w:rsid w:val="003C5F0A"/>
    <w:rsid w:val="003D3202"/>
    <w:rsid w:val="003E2571"/>
    <w:rsid w:val="003E2AAA"/>
    <w:rsid w:val="003F1689"/>
    <w:rsid w:val="003F1AEC"/>
    <w:rsid w:val="003F3A5A"/>
    <w:rsid w:val="003F3D33"/>
    <w:rsid w:val="003F4591"/>
    <w:rsid w:val="004174DC"/>
    <w:rsid w:val="00425C9B"/>
    <w:rsid w:val="004320C3"/>
    <w:rsid w:val="00436103"/>
    <w:rsid w:val="00436195"/>
    <w:rsid w:val="00436DC9"/>
    <w:rsid w:val="004451B2"/>
    <w:rsid w:val="00453FB7"/>
    <w:rsid w:val="00454C47"/>
    <w:rsid w:val="00460BB1"/>
    <w:rsid w:val="00462CDF"/>
    <w:rsid w:val="00476CD7"/>
    <w:rsid w:val="00481412"/>
    <w:rsid w:val="00483665"/>
    <w:rsid w:val="00486C6E"/>
    <w:rsid w:val="00493899"/>
    <w:rsid w:val="004A2ECE"/>
    <w:rsid w:val="004A553A"/>
    <w:rsid w:val="004A7D43"/>
    <w:rsid w:val="004B123C"/>
    <w:rsid w:val="004B1BB0"/>
    <w:rsid w:val="004B4633"/>
    <w:rsid w:val="004C6E36"/>
    <w:rsid w:val="004D0104"/>
    <w:rsid w:val="004E54E1"/>
    <w:rsid w:val="004F23B9"/>
    <w:rsid w:val="004F6ED9"/>
    <w:rsid w:val="00522379"/>
    <w:rsid w:val="00523D20"/>
    <w:rsid w:val="00536247"/>
    <w:rsid w:val="00536682"/>
    <w:rsid w:val="00536AC6"/>
    <w:rsid w:val="005403B5"/>
    <w:rsid w:val="00546DCF"/>
    <w:rsid w:val="005548BF"/>
    <w:rsid w:val="005550A2"/>
    <w:rsid w:val="00571414"/>
    <w:rsid w:val="00574492"/>
    <w:rsid w:val="0057488A"/>
    <w:rsid w:val="005848AF"/>
    <w:rsid w:val="00585FC4"/>
    <w:rsid w:val="005A5865"/>
    <w:rsid w:val="005B0504"/>
    <w:rsid w:val="005B1F9A"/>
    <w:rsid w:val="005C3218"/>
    <w:rsid w:val="005D391B"/>
    <w:rsid w:val="005D5EEA"/>
    <w:rsid w:val="005D6193"/>
    <w:rsid w:val="005F1306"/>
    <w:rsid w:val="0060173A"/>
    <w:rsid w:val="0060669E"/>
    <w:rsid w:val="00615722"/>
    <w:rsid w:val="006614F1"/>
    <w:rsid w:val="00666A8D"/>
    <w:rsid w:val="006708B5"/>
    <w:rsid w:val="00673BD8"/>
    <w:rsid w:val="00674CD7"/>
    <w:rsid w:val="0068655C"/>
    <w:rsid w:val="006A4A7D"/>
    <w:rsid w:val="006B5479"/>
    <w:rsid w:val="006E3244"/>
    <w:rsid w:val="006F7CBF"/>
    <w:rsid w:val="007058B3"/>
    <w:rsid w:val="00707D90"/>
    <w:rsid w:val="007176F9"/>
    <w:rsid w:val="007178D3"/>
    <w:rsid w:val="0072010A"/>
    <w:rsid w:val="00720EA1"/>
    <w:rsid w:val="00723134"/>
    <w:rsid w:val="00726501"/>
    <w:rsid w:val="00727B02"/>
    <w:rsid w:val="00734CCF"/>
    <w:rsid w:val="00737DE7"/>
    <w:rsid w:val="00744EB0"/>
    <w:rsid w:val="0075564D"/>
    <w:rsid w:val="007666DF"/>
    <w:rsid w:val="00766C64"/>
    <w:rsid w:val="007718DC"/>
    <w:rsid w:val="007729C9"/>
    <w:rsid w:val="0078596B"/>
    <w:rsid w:val="00791447"/>
    <w:rsid w:val="007A6996"/>
    <w:rsid w:val="007B2C69"/>
    <w:rsid w:val="007C1CC7"/>
    <w:rsid w:val="007D6366"/>
    <w:rsid w:val="00811591"/>
    <w:rsid w:val="008129DB"/>
    <w:rsid w:val="00815F5A"/>
    <w:rsid w:val="00824E44"/>
    <w:rsid w:val="00845774"/>
    <w:rsid w:val="00846F2A"/>
    <w:rsid w:val="00850AAF"/>
    <w:rsid w:val="00850F10"/>
    <w:rsid w:val="0085313F"/>
    <w:rsid w:val="00861F49"/>
    <w:rsid w:val="008640D5"/>
    <w:rsid w:val="00874AF2"/>
    <w:rsid w:val="008774C9"/>
    <w:rsid w:val="00891EA8"/>
    <w:rsid w:val="00892465"/>
    <w:rsid w:val="008A27A7"/>
    <w:rsid w:val="008B7E96"/>
    <w:rsid w:val="008C48E9"/>
    <w:rsid w:val="008D55AC"/>
    <w:rsid w:val="008E70AC"/>
    <w:rsid w:val="008E7195"/>
    <w:rsid w:val="00907797"/>
    <w:rsid w:val="00917473"/>
    <w:rsid w:val="00917B25"/>
    <w:rsid w:val="00923A46"/>
    <w:rsid w:val="00927B8F"/>
    <w:rsid w:val="00934778"/>
    <w:rsid w:val="009412CD"/>
    <w:rsid w:val="009478B3"/>
    <w:rsid w:val="00954304"/>
    <w:rsid w:val="00954775"/>
    <w:rsid w:val="00956A3C"/>
    <w:rsid w:val="0096328C"/>
    <w:rsid w:val="00985EA3"/>
    <w:rsid w:val="00987164"/>
    <w:rsid w:val="00997469"/>
    <w:rsid w:val="009A35D1"/>
    <w:rsid w:val="009A3FA3"/>
    <w:rsid w:val="009A61AF"/>
    <w:rsid w:val="009B39A5"/>
    <w:rsid w:val="009C4531"/>
    <w:rsid w:val="009D17CB"/>
    <w:rsid w:val="009F103C"/>
    <w:rsid w:val="009F6136"/>
    <w:rsid w:val="00A01920"/>
    <w:rsid w:val="00A157B3"/>
    <w:rsid w:val="00A225CB"/>
    <w:rsid w:val="00A37E6A"/>
    <w:rsid w:val="00A447AC"/>
    <w:rsid w:val="00A4564C"/>
    <w:rsid w:val="00A60469"/>
    <w:rsid w:val="00A60C72"/>
    <w:rsid w:val="00A614A3"/>
    <w:rsid w:val="00A6613D"/>
    <w:rsid w:val="00A748A1"/>
    <w:rsid w:val="00A7720C"/>
    <w:rsid w:val="00A826B6"/>
    <w:rsid w:val="00AA0164"/>
    <w:rsid w:val="00AA3AC4"/>
    <w:rsid w:val="00AA57F0"/>
    <w:rsid w:val="00AA628A"/>
    <w:rsid w:val="00AA69F7"/>
    <w:rsid w:val="00AD19A9"/>
    <w:rsid w:val="00AD33F2"/>
    <w:rsid w:val="00AD678A"/>
    <w:rsid w:val="00AE68D4"/>
    <w:rsid w:val="00B03C88"/>
    <w:rsid w:val="00B04048"/>
    <w:rsid w:val="00B05BD5"/>
    <w:rsid w:val="00B10269"/>
    <w:rsid w:val="00B32B0E"/>
    <w:rsid w:val="00B330A6"/>
    <w:rsid w:val="00B42A73"/>
    <w:rsid w:val="00B445B0"/>
    <w:rsid w:val="00B50FA5"/>
    <w:rsid w:val="00B514A1"/>
    <w:rsid w:val="00B5416E"/>
    <w:rsid w:val="00B55120"/>
    <w:rsid w:val="00B72985"/>
    <w:rsid w:val="00B73682"/>
    <w:rsid w:val="00B7446E"/>
    <w:rsid w:val="00B91151"/>
    <w:rsid w:val="00B96916"/>
    <w:rsid w:val="00BA20F3"/>
    <w:rsid w:val="00BB74B5"/>
    <w:rsid w:val="00BC183C"/>
    <w:rsid w:val="00BC5127"/>
    <w:rsid w:val="00BD21DB"/>
    <w:rsid w:val="00BF0156"/>
    <w:rsid w:val="00BF23BE"/>
    <w:rsid w:val="00BF2B6F"/>
    <w:rsid w:val="00BF7A6E"/>
    <w:rsid w:val="00C0468F"/>
    <w:rsid w:val="00C04D0A"/>
    <w:rsid w:val="00C1157F"/>
    <w:rsid w:val="00C2362C"/>
    <w:rsid w:val="00C37889"/>
    <w:rsid w:val="00C43690"/>
    <w:rsid w:val="00C57D1E"/>
    <w:rsid w:val="00C60073"/>
    <w:rsid w:val="00C62637"/>
    <w:rsid w:val="00C65DC2"/>
    <w:rsid w:val="00C73D36"/>
    <w:rsid w:val="00C81F79"/>
    <w:rsid w:val="00C838EB"/>
    <w:rsid w:val="00C84257"/>
    <w:rsid w:val="00C8725E"/>
    <w:rsid w:val="00C87500"/>
    <w:rsid w:val="00CB2776"/>
    <w:rsid w:val="00CB2BF7"/>
    <w:rsid w:val="00CC1B84"/>
    <w:rsid w:val="00CC27D4"/>
    <w:rsid w:val="00CC4CD9"/>
    <w:rsid w:val="00CC66F4"/>
    <w:rsid w:val="00CD1676"/>
    <w:rsid w:val="00CD432E"/>
    <w:rsid w:val="00CE4C74"/>
    <w:rsid w:val="00CF53B7"/>
    <w:rsid w:val="00CF58FA"/>
    <w:rsid w:val="00D21905"/>
    <w:rsid w:val="00D351BA"/>
    <w:rsid w:val="00D4017D"/>
    <w:rsid w:val="00D43E60"/>
    <w:rsid w:val="00D44EF9"/>
    <w:rsid w:val="00D5498F"/>
    <w:rsid w:val="00D56D3B"/>
    <w:rsid w:val="00D7085B"/>
    <w:rsid w:val="00D825CA"/>
    <w:rsid w:val="00D835F1"/>
    <w:rsid w:val="00D9371E"/>
    <w:rsid w:val="00D97CB0"/>
    <w:rsid w:val="00DA026A"/>
    <w:rsid w:val="00DA2F81"/>
    <w:rsid w:val="00DB31C3"/>
    <w:rsid w:val="00DC6536"/>
    <w:rsid w:val="00DE1804"/>
    <w:rsid w:val="00DF7026"/>
    <w:rsid w:val="00E35339"/>
    <w:rsid w:val="00E3733B"/>
    <w:rsid w:val="00E440A8"/>
    <w:rsid w:val="00E63662"/>
    <w:rsid w:val="00E644F2"/>
    <w:rsid w:val="00E71C1E"/>
    <w:rsid w:val="00E9327B"/>
    <w:rsid w:val="00E93791"/>
    <w:rsid w:val="00E97781"/>
    <w:rsid w:val="00EA4F67"/>
    <w:rsid w:val="00EB6547"/>
    <w:rsid w:val="00EC2CE3"/>
    <w:rsid w:val="00ED713D"/>
    <w:rsid w:val="00EF01FB"/>
    <w:rsid w:val="00EF2D0C"/>
    <w:rsid w:val="00EF7E07"/>
    <w:rsid w:val="00F467FC"/>
    <w:rsid w:val="00F51C77"/>
    <w:rsid w:val="00F539F7"/>
    <w:rsid w:val="00F625BC"/>
    <w:rsid w:val="00F73051"/>
    <w:rsid w:val="00F73465"/>
    <w:rsid w:val="00F9343E"/>
    <w:rsid w:val="00F947E9"/>
    <w:rsid w:val="00FA69B6"/>
    <w:rsid w:val="00FB18FD"/>
    <w:rsid w:val="00FB3624"/>
    <w:rsid w:val="00FB69A2"/>
    <w:rsid w:val="00FD02C2"/>
    <w:rsid w:val="00FD4120"/>
    <w:rsid w:val="00FF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87D01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B123C"/>
    <w:rPr>
      <w:rFonts w:ascii="Arial" w:hAnsi="Arial"/>
      <w:sz w:val="18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567"/>
        <w:tab w:val="left" w:pos="851"/>
        <w:tab w:val="left" w:pos="3402"/>
        <w:tab w:val="left" w:pos="6237"/>
      </w:tabs>
      <w:outlineLvl w:val="0"/>
    </w:pPr>
    <w:rPr>
      <w:b/>
      <w:sz w:val="22"/>
      <w:lang w:val="de-CH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835"/>
        <w:tab w:val="left" w:pos="4820"/>
        <w:tab w:val="left" w:pos="5954"/>
        <w:tab w:val="left" w:pos="6237"/>
        <w:tab w:val="right" w:pos="9356"/>
      </w:tabs>
      <w:spacing w:before="100" w:after="120"/>
      <w:outlineLvl w:val="1"/>
    </w:pPr>
    <w:rPr>
      <w:rFonts w:cs="Arial"/>
      <w:b/>
      <w:sz w:val="24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tabs>
        <w:tab w:val="left" w:pos="3402"/>
        <w:tab w:val="left" w:pos="6237"/>
      </w:tabs>
      <w:jc w:val="center"/>
    </w:pPr>
    <w:rPr>
      <w:b/>
      <w:sz w:val="40"/>
      <w:lang w:val="de-CH"/>
    </w:rPr>
  </w:style>
  <w:style w:type="paragraph" w:styleId="Sprechblasentext">
    <w:name w:val="Balloon Text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semiHidden/>
    <w:unhideWhenUsed/>
    <w:rPr>
      <w:sz w:val="16"/>
      <w:szCs w:val="16"/>
    </w:rPr>
  </w:style>
  <w:style w:type="paragraph" w:styleId="Kommentartext">
    <w:name w:val="annotation text"/>
    <w:basedOn w:val="Standard"/>
    <w:unhideWhenUsed/>
  </w:style>
  <w:style w:type="character" w:customStyle="1" w:styleId="KommentartextZchn">
    <w:name w:val="Kommentartext Zchn"/>
    <w:basedOn w:val="Absatz-Standardschriftart"/>
    <w:semiHidden/>
    <w:rPr>
      <w:lang w:val="de-DE" w:eastAsia="de-DE"/>
    </w:rPr>
  </w:style>
  <w:style w:type="paragraph" w:styleId="Kommentarthema">
    <w:name w:val="annotation subject"/>
    <w:basedOn w:val="Kommentartext"/>
    <w:next w:val="Kommentartext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semiHidden/>
    <w:rPr>
      <w:b/>
      <w:bCs/>
      <w:lang w:val="de-DE" w:eastAsia="de-DE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character" w:customStyle="1" w:styleId="BesuchterHyperlink">
    <w:name w:val="BesuchterHyperlink"/>
    <w:basedOn w:val="Absatz-Standardschriftart"/>
    <w:semiHidden/>
    <w:rPr>
      <w:color w:val="800080"/>
      <w:u w:val="single"/>
    </w:rPr>
  </w:style>
  <w:style w:type="paragraph" w:styleId="Listenabsatz">
    <w:name w:val="List Paragraph"/>
    <w:basedOn w:val="Standard"/>
    <w:uiPriority w:val="34"/>
    <w:qFormat/>
    <w:rsid w:val="00EF2D0C"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uiPriority w:val="99"/>
    <w:rsid w:val="007729C9"/>
    <w:rPr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C0468F"/>
    <w:rPr>
      <w:color w:val="808080"/>
    </w:rPr>
  </w:style>
  <w:style w:type="paragraph" w:customStyle="1" w:styleId="Formatvorlage1">
    <w:name w:val="Formatvorlage1"/>
    <w:basedOn w:val="Standard"/>
    <w:link w:val="Formatvorlage1Zchn"/>
    <w:rsid w:val="004B123C"/>
    <w:pPr>
      <w:pBdr>
        <w:bottom w:val="dotted" w:sz="4" w:space="1" w:color="auto"/>
        <w:between w:val="dotted" w:sz="4" w:space="1" w:color="auto"/>
      </w:pBdr>
      <w:tabs>
        <w:tab w:val="left" w:pos="3119"/>
        <w:tab w:val="left" w:pos="4820"/>
        <w:tab w:val="left" w:pos="5954"/>
        <w:tab w:val="right" w:leader="dot" w:pos="9356"/>
      </w:tabs>
      <w:spacing w:line="360" w:lineRule="exact"/>
    </w:pPr>
    <w:rPr>
      <w:rFonts w:cs="Arial"/>
      <w:szCs w:val="18"/>
      <w:lang w:val="de-CH"/>
    </w:rPr>
  </w:style>
  <w:style w:type="character" w:customStyle="1" w:styleId="Formatvorlage1Zchn">
    <w:name w:val="Formatvorlage1 Zchn"/>
    <w:basedOn w:val="Absatz-Standardschriftart"/>
    <w:link w:val="Formatvorlage1"/>
    <w:rsid w:val="004B123C"/>
    <w:rPr>
      <w:rFonts w:ascii="Arial" w:hAnsi="Arial" w:cs="Arial"/>
      <w:sz w:val="18"/>
      <w:szCs w:val="18"/>
      <w:lang w:eastAsia="de-DE"/>
    </w:rPr>
  </w:style>
  <w:style w:type="table" w:styleId="Tabellenraster">
    <w:name w:val="Table Grid"/>
    <w:basedOn w:val="NormaleTabelle"/>
    <w:uiPriority w:val="59"/>
    <w:rsid w:val="00AA3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4B4633"/>
    <w:rPr>
      <w:rFonts w:ascii="Arial" w:hAnsi="Arial"/>
      <w:sz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9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21A4734ADA4CCBAEF9A369BA0F34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4BDF70-3B34-4C85-82CD-BE681E962419}"/>
      </w:docPartPr>
      <w:docPartBody>
        <w:p w:rsidR="005B7E2B" w:rsidRDefault="00EE55DA" w:rsidP="00EE55DA">
          <w:pPr>
            <w:pStyle w:val="6F21A4734ADA4CCBAEF9A369BA0F347311"/>
          </w:pPr>
          <w:r w:rsidRPr="0010619E">
            <w:rPr>
              <w:rStyle w:val="Platzhaltertext"/>
              <w:rFonts w:cs="Arial"/>
              <w:vanish/>
              <w:color w:val="808080" w:themeColor="background1" w:themeShade="80"/>
              <w:szCs w:val="18"/>
              <w:lang w:val="de-CH"/>
            </w:rPr>
            <w:t>Datum</w:t>
          </w:r>
        </w:p>
      </w:docPartBody>
    </w:docPart>
    <w:docPart>
      <w:docPartPr>
        <w:name w:val="6330D61E5DDD42AFA3254286680A7E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E697DD-FBF6-436B-866F-078329FD71FD}"/>
      </w:docPartPr>
      <w:docPartBody>
        <w:p w:rsidR="00640E37" w:rsidRDefault="00EE55DA" w:rsidP="00EE55DA">
          <w:pPr>
            <w:pStyle w:val="6330D61E5DDD42AFA3254286680A7E9910"/>
          </w:pPr>
          <w:r w:rsidRPr="0010619E">
            <w:rPr>
              <w:rStyle w:val="Platzhaltertext"/>
              <w:rFonts w:cs="Arial"/>
              <w:vanish/>
              <w:color w:val="808080" w:themeColor="background1" w:themeShade="80"/>
              <w:szCs w:val="18"/>
              <w:lang w:val="de-CH"/>
            </w:rPr>
            <w:t>Datum</w:t>
          </w:r>
        </w:p>
      </w:docPartBody>
    </w:docPart>
    <w:docPart>
      <w:docPartPr>
        <w:name w:val="2922AE1A5A994E60926A5934B3F9CC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2CA5CF-8495-46BC-A749-2B9C74665ECC}"/>
      </w:docPartPr>
      <w:docPartBody>
        <w:p w:rsidR="00640E37" w:rsidRDefault="00EE55DA" w:rsidP="00EE55DA">
          <w:pPr>
            <w:pStyle w:val="2922AE1A5A994E60926A5934B3F9CC7D10"/>
          </w:pPr>
          <w:r w:rsidRPr="0010619E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A06E7494184049989FF1AA366AA947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03A0FA-6BC8-4A02-BBEC-69C7930B1351}"/>
      </w:docPartPr>
      <w:docPartBody>
        <w:p w:rsidR="00640E37" w:rsidRDefault="00EE55DA" w:rsidP="00EE55DA">
          <w:pPr>
            <w:pStyle w:val="A06E7494184049989FF1AA366AA9477510"/>
          </w:pPr>
          <w:r w:rsidRPr="0010619E">
            <w:rPr>
              <w:rStyle w:val="Platzhaltertext"/>
              <w:rFonts w:cs="Arial"/>
              <w:vanish/>
              <w:color w:val="808080" w:themeColor="background1" w:themeShade="80"/>
              <w:szCs w:val="18"/>
              <w:lang w:val="de-CH"/>
            </w:rPr>
            <w:t>Datum</w:t>
          </w:r>
        </w:p>
      </w:docPartBody>
    </w:docPart>
    <w:docPart>
      <w:docPartPr>
        <w:name w:val="88136CBD86744646A688ABC002DC96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A36DCF-CCD7-4918-A426-D84F66C455CC}"/>
      </w:docPartPr>
      <w:docPartBody>
        <w:p w:rsidR="00640E37" w:rsidRDefault="00EE55DA" w:rsidP="00EE55DA">
          <w:pPr>
            <w:pStyle w:val="88136CBD86744646A688ABC002DC961810"/>
          </w:pPr>
          <w:r w:rsidRPr="0010619E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FFB0CB5F8CB849E2B3E920A4210E31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085552-F159-4412-A839-ECAE5BBD772C}"/>
      </w:docPartPr>
      <w:docPartBody>
        <w:p w:rsidR="00640E37" w:rsidRDefault="00EE55DA" w:rsidP="00EE55DA">
          <w:pPr>
            <w:pStyle w:val="FFB0CB5F8CB849E2B3E920A4210E31A210"/>
          </w:pPr>
          <w:r w:rsidRPr="0010619E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06B06CE44ED94A8E9BF38C68F498B0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526C25-4B1E-413B-BA9B-7B2255C71FE6}"/>
      </w:docPartPr>
      <w:docPartBody>
        <w:p w:rsidR="00640E37" w:rsidRDefault="00EE55DA" w:rsidP="00EE55DA">
          <w:pPr>
            <w:pStyle w:val="06B06CE44ED94A8E9BF38C68F498B08910"/>
          </w:pPr>
          <w:r w:rsidRPr="0010619E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8D55ADC01E4F41A29507EC95926D9E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B0340F-0CE5-4205-BA5F-EC4F37916EA8}"/>
      </w:docPartPr>
      <w:docPartBody>
        <w:p w:rsidR="00C87873" w:rsidRDefault="00EE55DA" w:rsidP="00EE55DA">
          <w:pPr>
            <w:pStyle w:val="8D55ADC01E4F41A29507EC95926D9E5710"/>
          </w:pPr>
          <w:r w:rsidRPr="00483665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1BF032BC396E4EE391FDA1C19DECB0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A7E2F4-2799-451F-A9A0-DFB9C815F482}"/>
      </w:docPartPr>
      <w:docPartBody>
        <w:p w:rsidR="00C87873" w:rsidRDefault="00EE55DA" w:rsidP="00EE55DA">
          <w:pPr>
            <w:pStyle w:val="1BF032BC396E4EE391FDA1C19DECB05610"/>
          </w:pPr>
          <w:r w:rsidRPr="00483665">
            <w:rPr>
              <w:rStyle w:val="Platzhaltertext"/>
              <w:rFonts w:cs="Arial"/>
              <w:vanish/>
              <w:color w:val="808080" w:themeColor="background1" w:themeShade="80"/>
              <w:szCs w:val="18"/>
              <w:lang w:val="de-CH"/>
            </w:rPr>
            <w:t>Datum</w:t>
          </w:r>
        </w:p>
      </w:docPartBody>
    </w:docPart>
    <w:docPart>
      <w:docPartPr>
        <w:name w:val="AE676A4E01F347D28B9AD37FCA1456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BF358D-5A3D-473A-8DD0-1060BF62ACAA}"/>
      </w:docPartPr>
      <w:docPartBody>
        <w:p w:rsidR="00C87873" w:rsidRDefault="00EE55DA" w:rsidP="00EE55DA">
          <w:pPr>
            <w:pStyle w:val="AE676A4E01F347D28B9AD37FCA1456BD10"/>
          </w:pPr>
          <w:r w:rsidRPr="00483665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1E3CB7E54FC74E1DBF8BA0009CF46B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372B99-F6C5-42E9-950F-CA4E2617C236}"/>
      </w:docPartPr>
      <w:docPartBody>
        <w:p w:rsidR="00C87873" w:rsidRDefault="00EE55DA" w:rsidP="00EE55DA">
          <w:pPr>
            <w:pStyle w:val="1E3CB7E54FC74E1DBF8BA0009CF46BB410"/>
          </w:pPr>
          <w:r w:rsidRPr="00483665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F771B0DF7D0B46D5AA3E7D9EADE755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8BA198-E19B-42E6-B948-D01EE2AE20CE}"/>
      </w:docPartPr>
      <w:docPartBody>
        <w:p w:rsidR="00C87873" w:rsidRDefault="00EE55DA" w:rsidP="00EE55DA">
          <w:pPr>
            <w:pStyle w:val="F771B0DF7D0B46D5AA3E7D9EADE755A210"/>
          </w:pPr>
          <w:r w:rsidRPr="00483665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ECA4137ECE094773A9CCCF599648A8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4741DB-1BAF-40E3-B52A-0A649FFD9358}"/>
      </w:docPartPr>
      <w:docPartBody>
        <w:p w:rsidR="00C87873" w:rsidRDefault="00EE55DA" w:rsidP="00EE55DA">
          <w:pPr>
            <w:pStyle w:val="ECA4137ECE094773A9CCCF599648A89A10"/>
          </w:pPr>
          <w:r w:rsidRPr="007A69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E68B657A9D9B4565B4EC1BFC943360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53B98B-1522-4140-81B4-D69D481DF99E}"/>
      </w:docPartPr>
      <w:docPartBody>
        <w:p w:rsidR="00C87873" w:rsidRDefault="00EE55DA" w:rsidP="00EE55DA">
          <w:pPr>
            <w:pStyle w:val="E68B657A9D9B4565B4EC1BFC943360BB10"/>
          </w:pPr>
          <w:r w:rsidRPr="007A69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5DBBFFEA15E246A181AD0BC22F9C1A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FBF534-9203-453B-AF64-DC709A3B30BB}"/>
      </w:docPartPr>
      <w:docPartBody>
        <w:p w:rsidR="00C87873" w:rsidRDefault="00EE55DA" w:rsidP="00EE55DA">
          <w:pPr>
            <w:pStyle w:val="5DBBFFEA15E246A181AD0BC22F9C1AC210"/>
          </w:pPr>
          <w:r w:rsidRPr="007A69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7FDEB4F5D1CB4F2DA425CC4CF6FACE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D7643B-B725-422A-880D-EF3AE283C889}"/>
      </w:docPartPr>
      <w:docPartBody>
        <w:p w:rsidR="00C87873" w:rsidRDefault="00EE55DA" w:rsidP="00EE55DA">
          <w:pPr>
            <w:pStyle w:val="7FDEB4F5D1CB4F2DA425CC4CF6FACEE110"/>
          </w:pPr>
          <w:r w:rsidRPr="007A69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0228F6897EA146E8BB4D168938C90B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CB75C2-5F87-47BB-9BFC-75D1DC8621DA}"/>
      </w:docPartPr>
      <w:docPartBody>
        <w:p w:rsidR="00C87873" w:rsidRDefault="00EE55DA" w:rsidP="00EE55DA">
          <w:pPr>
            <w:pStyle w:val="0228F6897EA146E8BB4D168938C90BDD10"/>
          </w:pPr>
          <w:r w:rsidRPr="007A69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70BFFC23B6944497B683215085D92A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4F6E10-8AC5-4839-AA93-5449C0043199}"/>
      </w:docPartPr>
      <w:docPartBody>
        <w:p w:rsidR="00C87873" w:rsidRDefault="00EE55DA" w:rsidP="00EE55DA">
          <w:pPr>
            <w:pStyle w:val="70BFFC23B6944497B683215085D92AB910"/>
          </w:pPr>
          <w:r w:rsidRPr="007A69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514ADE50DFB54D518053065A31F8D2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62F107-1B42-4722-B526-08F178D4E392}"/>
      </w:docPartPr>
      <w:docPartBody>
        <w:p w:rsidR="00C87873" w:rsidRDefault="00EE55DA" w:rsidP="00EE55DA">
          <w:pPr>
            <w:pStyle w:val="514ADE50DFB54D518053065A31F8D23110"/>
          </w:pPr>
          <w:r w:rsidRPr="00483665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E49D68B7E53E4BA29E21036464386B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574954-BBE4-4F6C-8691-DD31D5C16534}"/>
      </w:docPartPr>
      <w:docPartBody>
        <w:p w:rsidR="00C87873" w:rsidRDefault="00EE55DA" w:rsidP="00EE55DA">
          <w:pPr>
            <w:pStyle w:val="E49D68B7E53E4BA29E21036464386B7F10"/>
          </w:pPr>
          <w:r w:rsidRPr="00483665">
            <w:rPr>
              <w:rStyle w:val="Platzhaltertext"/>
              <w:rFonts w:cs="Arial"/>
              <w:vanish/>
              <w:color w:val="808080" w:themeColor="background1" w:themeShade="80"/>
              <w:szCs w:val="18"/>
              <w:lang w:val="de-CH"/>
            </w:rPr>
            <w:t>Datum</w:t>
          </w:r>
        </w:p>
      </w:docPartBody>
    </w:docPart>
    <w:docPart>
      <w:docPartPr>
        <w:name w:val="F025186D97B94550B504869D0B894A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F2B722-84B2-4613-A495-556303BCCACD}"/>
      </w:docPartPr>
      <w:docPartBody>
        <w:p w:rsidR="00EE55DA" w:rsidRDefault="00EE55DA" w:rsidP="00EE55DA">
          <w:pPr>
            <w:pStyle w:val="F025186D97B94550B504869D0B894A1C9"/>
          </w:pPr>
          <w:r w:rsidRPr="00151C96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7D20C460229A4D8E8C0ADCB31D830D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E80E71-891F-4728-AA02-B62E14F95EBE}"/>
      </w:docPartPr>
      <w:docPartBody>
        <w:p w:rsidR="00EE55DA" w:rsidRDefault="00EE55DA" w:rsidP="00EE55DA">
          <w:pPr>
            <w:pStyle w:val="7D20C460229A4D8E8C0ADCB31D830D137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C85753F16E84BD285F74B913C279F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CE7ADA-17A4-4078-A298-A683C7841E89}"/>
      </w:docPartPr>
      <w:docPartBody>
        <w:p w:rsidR="00EE55DA" w:rsidRDefault="00EE55DA" w:rsidP="00EE55DA">
          <w:pPr>
            <w:pStyle w:val="1C85753F16E84BD285F74B913C279FB3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8D051225C04F48BDA47841DD720360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05B220-29AF-4A8A-AE1E-EBA045D418E7}"/>
      </w:docPartPr>
      <w:docPartBody>
        <w:p w:rsidR="00EE55DA" w:rsidRDefault="00EE55DA" w:rsidP="00EE55DA">
          <w:pPr>
            <w:pStyle w:val="8D051225C04F48BDA47841DD72036056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2BFF1FBC728342B4A81F874B768DA9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F2B2BA-3556-418E-8539-1CE7697268BE}"/>
      </w:docPartPr>
      <w:docPartBody>
        <w:p w:rsidR="00EE55DA" w:rsidRDefault="00EE55DA" w:rsidP="00EE55DA">
          <w:pPr>
            <w:pStyle w:val="2BFF1FBC728342B4A81F874B768DA9F2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F85968219D924124A31BAE4BF6B6F9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C9042C-4651-45BE-B05F-C3524E3B2FA9}"/>
      </w:docPartPr>
      <w:docPartBody>
        <w:p w:rsidR="00EE55DA" w:rsidRDefault="00EE55DA" w:rsidP="00EE55DA">
          <w:pPr>
            <w:pStyle w:val="F85968219D924124A31BAE4BF6B6F977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A79B5245404F450AB666C4261B74C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01B029-2448-4B67-942C-D35D47BEEFF5}"/>
      </w:docPartPr>
      <w:docPartBody>
        <w:p w:rsidR="00EE55DA" w:rsidRDefault="00EE55DA" w:rsidP="00EE55DA">
          <w:pPr>
            <w:pStyle w:val="A79B5245404F450AB666C4261B74C274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17B78E75E06431CA0A7C3F695DD21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F391CD-6A5A-4DBB-A9B6-014EF520720F}"/>
      </w:docPartPr>
      <w:docPartBody>
        <w:p w:rsidR="00EE55DA" w:rsidRDefault="00EE55DA" w:rsidP="00EE55DA">
          <w:pPr>
            <w:pStyle w:val="517B78E75E06431CA0A7C3F695DD21D5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047B9E69127B4718A9843E131E6716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604C9B-C167-40FD-8CCB-E4E5CCD2A88D}"/>
      </w:docPartPr>
      <w:docPartBody>
        <w:p w:rsidR="00EE55DA" w:rsidRDefault="00EE55DA" w:rsidP="00EE55DA">
          <w:pPr>
            <w:pStyle w:val="047B9E69127B4718A9843E131E67166E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89E5120EAD134DBE846139BF867821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5A021C-D9B8-42E3-B1A7-C8CA346AA039}"/>
      </w:docPartPr>
      <w:docPartBody>
        <w:p w:rsidR="00EE55DA" w:rsidRDefault="00EE55DA" w:rsidP="00EE55DA">
          <w:pPr>
            <w:pStyle w:val="89E5120EAD134DBE846139BF867821A6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51812BBE57540469A8C391D68343D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F10049-4AD4-4A36-87B1-DC441A9E4FD4}"/>
      </w:docPartPr>
      <w:docPartBody>
        <w:p w:rsidR="00EE55DA" w:rsidRDefault="00EE55DA" w:rsidP="00EE55DA">
          <w:pPr>
            <w:pStyle w:val="151812BBE57540469A8C391D68343D37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6EC1A867D4564245BC0FF689FAAC3B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ED4F05-5CCB-4E3E-8C12-25F542832B65}"/>
      </w:docPartPr>
      <w:docPartBody>
        <w:p w:rsidR="00EE55DA" w:rsidRDefault="00EE55DA" w:rsidP="00EE55DA">
          <w:pPr>
            <w:pStyle w:val="6EC1A867D4564245BC0FF689FAAC3B45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BE9A5D04ED444C26B40256C147FF59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27C727-A9BB-4603-9C73-CE69C6196E0E}"/>
      </w:docPartPr>
      <w:docPartBody>
        <w:p w:rsidR="00EE55DA" w:rsidRDefault="00EE55DA" w:rsidP="00EE55DA">
          <w:pPr>
            <w:pStyle w:val="BE9A5D04ED444C26B40256C147FF59F3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D36BDBB855C9451E9E0D658A9F2060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90CD0F-F2BE-4EF2-8530-0F9B1A3DA01F}"/>
      </w:docPartPr>
      <w:docPartBody>
        <w:p w:rsidR="00EE55DA" w:rsidRDefault="00EE55DA" w:rsidP="00EE55DA">
          <w:pPr>
            <w:pStyle w:val="D36BDBB855C9451E9E0D658A9F206048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29E18F1F7E04A3F8729D70212A45F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F0E6A6-4719-489F-A8AC-85062306DACF}"/>
      </w:docPartPr>
      <w:docPartBody>
        <w:p w:rsidR="00EE55DA" w:rsidRDefault="00EE55DA" w:rsidP="00EE55DA">
          <w:pPr>
            <w:pStyle w:val="129E18F1F7E04A3F8729D70212A45F66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F552E8C57E0A486587F2516B49C846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1AB651-D22B-413C-942B-9B1E2B4ED3DB}"/>
      </w:docPartPr>
      <w:docPartBody>
        <w:p w:rsidR="00EE55DA" w:rsidRDefault="00EE55DA" w:rsidP="00EE55DA">
          <w:pPr>
            <w:pStyle w:val="F552E8C57E0A486587F2516B49C846B0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E06525DD097B49BD862D8F70F9E748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245B4A-E0BD-4D34-869F-3991997455A0}"/>
      </w:docPartPr>
      <w:docPartBody>
        <w:p w:rsidR="00EE55DA" w:rsidRDefault="00EE55DA" w:rsidP="00EE55DA">
          <w:pPr>
            <w:pStyle w:val="E06525DD097B49BD862D8F70F9E748CD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A64AD21E1BEC4F8FBA0169142E61B4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5DA78D-ACFC-4A37-BE92-9C6B3E4380EE}"/>
      </w:docPartPr>
      <w:docPartBody>
        <w:p w:rsidR="00EE55DA" w:rsidRDefault="00EE55DA" w:rsidP="00EE55DA">
          <w:pPr>
            <w:pStyle w:val="A64AD21E1BEC4F8FBA0169142E61B407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2097FBB8B6724F22906A53A03FF1ED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AA67AB-07D2-4CA3-BB27-FCC87C907E40}"/>
      </w:docPartPr>
      <w:docPartBody>
        <w:p w:rsidR="00EE55DA" w:rsidRDefault="00EE55DA" w:rsidP="00EE55DA">
          <w:pPr>
            <w:pStyle w:val="2097FBB8B6724F22906A53A03FF1ED28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FBD8DF19E8104C2D8B0A1541F643D2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F2193A-C98D-4606-B22D-63F22397C0C8}"/>
      </w:docPartPr>
      <w:docPartBody>
        <w:p w:rsidR="00EE55DA" w:rsidRDefault="00EE55DA" w:rsidP="00EE55DA">
          <w:pPr>
            <w:pStyle w:val="FBD8DF19E8104C2D8B0A1541F643D2A1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A4225BFC4B7E4014A306F9A8BD51DB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09ECB-FA94-4219-9C91-476B324C53D8}"/>
      </w:docPartPr>
      <w:docPartBody>
        <w:p w:rsidR="00EE55DA" w:rsidRDefault="00EE55DA" w:rsidP="00EE55DA">
          <w:pPr>
            <w:pStyle w:val="A4225BFC4B7E4014A306F9A8BD51DBF6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388C94850E5941BEB2B390214ED0D0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7259D9-193E-4C56-B462-814552E34D7F}"/>
      </w:docPartPr>
      <w:docPartBody>
        <w:p w:rsidR="00EE55DA" w:rsidRDefault="00EE55DA" w:rsidP="00EE55DA">
          <w:pPr>
            <w:pStyle w:val="388C94850E5941BEB2B390214ED0D037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FDD299FC2DB04DBB9EB8D594DFBF98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B8490E-89D1-4F5E-92EB-61283534A30B}"/>
      </w:docPartPr>
      <w:docPartBody>
        <w:p w:rsidR="00EE55DA" w:rsidRDefault="00EE55DA" w:rsidP="00EE55DA">
          <w:pPr>
            <w:pStyle w:val="FDD299FC2DB04DBB9EB8D594DFBF98F64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2ACB403CFBD947F89A6E347306BD2C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705F65-713D-41A7-967A-21CBB4899EA6}"/>
      </w:docPartPr>
      <w:docPartBody>
        <w:p w:rsidR="00EE55DA" w:rsidRDefault="00EE55DA" w:rsidP="00EE55DA">
          <w:pPr>
            <w:pStyle w:val="2ACB403CFBD947F89A6E347306BD2CBB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64596D85AE2D4841AAED937EBD3311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1F2BF5-840B-4979-B932-F31C0EB931D1}"/>
      </w:docPartPr>
      <w:docPartBody>
        <w:p w:rsidR="00EE55DA" w:rsidRDefault="00EE55DA" w:rsidP="00EE55DA">
          <w:pPr>
            <w:pStyle w:val="64596D85AE2D4841AAED937EBD3311AD2"/>
          </w:pPr>
          <w:r w:rsidRPr="0010619E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E9AD4E163A20475BAF12FACBDECCE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8D556B-E5D0-44C2-AC8B-78B2DF831CF0}"/>
      </w:docPartPr>
      <w:docPartBody>
        <w:p w:rsidR="00EE55DA" w:rsidRDefault="00EE55DA" w:rsidP="00EE55DA">
          <w:pPr>
            <w:pStyle w:val="E9AD4E163A20475BAF12FACBDECCEF872"/>
          </w:pPr>
          <w:r w:rsidRPr="0010619E">
            <w:rPr>
              <w:rStyle w:val="Platzhaltertext"/>
              <w:vanish/>
              <w:lang w:val="de-CH"/>
            </w:rPr>
            <w:t>Wählen Sie ein Element aus.</w:t>
          </w:r>
        </w:p>
      </w:docPartBody>
    </w:docPart>
    <w:docPart>
      <w:docPartPr>
        <w:name w:val="72F416ABC0884BCF97656C82F41456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6558C8-DA3A-4E8D-AECE-D4B45369C0F0}"/>
      </w:docPartPr>
      <w:docPartBody>
        <w:p w:rsidR="00EE55DA" w:rsidRDefault="00EE55DA" w:rsidP="00EE55DA">
          <w:pPr>
            <w:pStyle w:val="72F416ABC0884BCF97656C82F4145626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9181F418AA6E4AA7B61A6AE7EE9A4D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B18FE3-87EF-4248-94D5-10E4A0879304}"/>
      </w:docPartPr>
      <w:docPartBody>
        <w:p w:rsidR="00EE55DA" w:rsidRDefault="00EE55DA" w:rsidP="00EE55DA">
          <w:pPr>
            <w:pStyle w:val="9181F418AA6E4AA7B61A6AE7EE9A4D6C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47CD6D1A2A5C4BA9BD14703E9EFB16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61F2EF-9281-4127-AD25-68F46E6C35B9}"/>
      </w:docPartPr>
      <w:docPartBody>
        <w:p w:rsidR="00EE55DA" w:rsidRDefault="00EE55DA" w:rsidP="00EE55DA">
          <w:pPr>
            <w:pStyle w:val="47CD6D1A2A5C4BA9BD14703E9EFB16F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D882CA42C9C547D2AC12F9BE96A74A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C4D117-35F6-4F57-B3BD-933BBB2D0D8F}"/>
      </w:docPartPr>
      <w:docPartBody>
        <w:p w:rsidR="00EE55DA" w:rsidRDefault="00EE55DA" w:rsidP="00EE55DA">
          <w:pPr>
            <w:pStyle w:val="D882CA42C9C547D2AC12F9BE96A74A3A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41498597191D4FDCBC7B4B8B88E51A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2D5B4F-6B73-4828-8931-335041A5D15F}"/>
      </w:docPartPr>
      <w:docPartBody>
        <w:p w:rsidR="00EE55DA" w:rsidRDefault="00EE55DA" w:rsidP="00EE55DA">
          <w:pPr>
            <w:pStyle w:val="41498597191D4FDCBC7B4B8B88E51A3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DF0B3B4E95C4236959B1D069FD00D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9640C9-8769-4123-A56C-1B019C86D920}"/>
      </w:docPartPr>
      <w:docPartBody>
        <w:p w:rsidR="00EE55DA" w:rsidRDefault="00EE55DA" w:rsidP="00EE55DA">
          <w:pPr>
            <w:pStyle w:val="5DF0B3B4E95C4236959B1D069FD00D89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B7B4F59A9E574489B53950F23648B0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39E5EA-9569-423C-86FC-5EA7AFD7894F}"/>
      </w:docPartPr>
      <w:docPartBody>
        <w:p w:rsidR="00EE55DA" w:rsidRDefault="00EE55DA" w:rsidP="00EE55DA">
          <w:pPr>
            <w:pStyle w:val="B7B4F59A9E574489B53950F23648B0F7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9D752CA076594819944A5B99C0741D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668859-FA60-4583-86B5-3F76D70FD5BC}"/>
      </w:docPartPr>
      <w:docPartBody>
        <w:p w:rsidR="00EE55DA" w:rsidRDefault="00EE55DA" w:rsidP="00EE55DA">
          <w:pPr>
            <w:pStyle w:val="9D752CA076594819944A5B99C0741DFD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39C57044FADB404785FB88B2FC3868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5E4F77-58F1-4BF5-8CD2-3964525B8585}"/>
      </w:docPartPr>
      <w:docPartBody>
        <w:p w:rsidR="00EE55DA" w:rsidRDefault="00EE55DA" w:rsidP="00EE55DA">
          <w:pPr>
            <w:pStyle w:val="39C57044FADB404785FB88B2FC386836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03103943766349459A3BEF1AF52FFC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57FEB6-6F92-4336-BEA7-4FACB1DCAFAE}"/>
      </w:docPartPr>
      <w:docPartBody>
        <w:p w:rsidR="00EE55DA" w:rsidRDefault="00EE55DA" w:rsidP="00EE55DA">
          <w:pPr>
            <w:pStyle w:val="03103943766349459A3BEF1AF52FFC0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641DBF4C709A4A0E837FF681002000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B12CB5-7CB4-4394-BC04-1AC2F27F0B1D}"/>
      </w:docPartPr>
      <w:docPartBody>
        <w:p w:rsidR="00EE55DA" w:rsidRDefault="00EE55DA" w:rsidP="00EE55DA">
          <w:pPr>
            <w:pStyle w:val="641DBF4C709A4A0E837FF68100200000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41ACB5B00F5248C4A76AC05B5B79D6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179511-CC8B-40EC-A670-7488E3410A17}"/>
      </w:docPartPr>
      <w:docPartBody>
        <w:p w:rsidR="00EE55DA" w:rsidRDefault="00EE55DA" w:rsidP="00EE55DA">
          <w:pPr>
            <w:pStyle w:val="41ACB5B00F5248C4A76AC05B5B79D647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96082BD3AA240A4A91B06900A6E39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27F5BB-C233-49C3-B706-668B782AA8C8}"/>
      </w:docPartPr>
      <w:docPartBody>
        <w:p w:rsidR="00EE55DA" w:rsidRDefault="00EE55DA" w:rsidP="00EE55DA">
          <w:pPr>
            <w:pStyle w:val="596082BD3AA240A4A91B06900A6E39F2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A394CE216E7F4B8E9BF6AB85CD3D1E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64F265-BFAF-485A-A09F-7B35A6A27068}"/>
      </w:docPartPr>
      <w:docPartBody>
        <w:p w:rsidR="00EE55DA" w:rsidRDefault="00EE55DA" w:rsidP="00EE55DA">
          <w:pPr>
            <w:pStyle w:val="A394CE216E7F4B8E9BF6AB85CD3D1EE7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328E6EC20414149AB36C19F7909B1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3976DB-7C31-4EF2-8E8B-6EF87B3BCFC3}"/>
      </w:docPartPr>
      <w:docPartBody>
        <w:p w:rsidR="00EE55DA" w:rsidRDefault="00EE55DA" w:rsidP="00EE55DA">
          <w:pPr>
            <w:pStyle w:val="1328E6EC20414149AB36C19F7909B159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B8F46C43F835422FB184EE3F6CAA9A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0E50EC-5974-42F2-9B04-9489ACCF2F80}"/>
      </w:docPartPr>
      <w:docPartBody>
        <w:p w:rsidR="00EE55DA" w:rsidRDefault="00EE55DA" w:rsidP="00EE55DA">
          <w:pPr>
            <w:pStyle w:val="B8F46C43F835422FB184EE3F6CAA9A7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322844B045CD436D84462D4B2E2CEE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29131E-E269-440C-9F24-3E1CF6A50C8A}"/>
      </w:docPartPr>
      <w:docPartBody>
        <w:p w:rsidR="00EE55DA" w:rsidRDefault="00EE55DA" w:rsidP="00EE55DA">
          <w:pPr>
            <w:pStyle w:val="322844B045CD436D84462D4B2E2CEE9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96763859E24343C49E02C2030D93EF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7B95AD-89CD-4D39-8ECE-B2963A520AC9}"/>
      </w:docPartPr>
      <w:docPartBody>
        <w:p w:rsidR="00EE55DA" w:rsidRDefault="00EE55DA" w:rsidP="00EE55DA">
          <w:pPr>
            <w:pStyle w:val="96763859E24343C49E02C2030D93EF8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822AE0BE5EC241958526BE05DA7E0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B9E9FC-A9A0-494E-978F-6BAB34B74B41}"/>
      </w:docPartPr>
      <w:docPartBody>
        <w:p w:rsidR="00EE55DA" w:rsidRDefault="00EE55DA" w:rsidP="00EE55DA">
          <w:pPr>
            <w:pStyle w:val="822AE0BE5EC241958526BE05DA7E079F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DF50D0B7265A4009B2540D4E2D82FA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2AE4E1-28F3-4DDD-94D6-ED2756B3BA4F}"/>
      </w:docPartPr>
      <w:docPartBody>
        <w:p w:rsidR="00EE55DA" w:rsidRDefault="00EE55DA" w:rsidP="00EE55DA">
          <w:pPr>
            <w:pStyle w:val="DF50D0B7265A4009B2540D4E2D82FA8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6CEE00B35E546E29C14CCF06255AA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1B714F-E71B-44CD-A39A-FE36BE139635}"/>
      </w:docPartPr>
      <w:docPartBody>
        <w:p w:rsidR="00EE55DA" w:rsidRDefault="00EE55DA" w:rsidP="00EE55DA">
          <w:pPr>
            <w:pStyle w:val="16CEE00B35E546E29C14CCF06255AAE6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34D324B02A3D46F1A911DFFDFB1324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804D80-960A-4C25-9619-BBAF81C4315C}"/>
      </w:docPartPr>
      <w:docPartBody>
        <w:p w:rsidR="00EE55DA" w:rsidRDefault="00EE55DA" w:rsidP="00EE55DA">
          <w:pPr>
            <w:pStyle w:val="34D324B02A3D46F1A911DFFDFB1324C1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D5147C80E77243C29968C33FD48B3C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95F8AF-6DF9-4656-82C1-99EDFAA366A1}"/>
      </w:docPartPr>
      <w:docPartBody>
        <w:p w:rsidR="00EE55DA" w:rsidRDefault="00EE55DA" w:rsidP="00EE55DA">
          <w:pPr>
            <w:pStyle w:val="D5147C80E77243C29968C33FD48B3C86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6021FCFE42BB49A4955B851128137E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1BAEFD-BF07-435F-9891-F10DBEFA4F01}"/>
      </w:docPartPr>
      <w:docPartBody>
        <w:p w:rsidR="00EE55DA" w:rsidRDefault="00EE55DA" w:rsidP="00EE55DA">
          <w:pPr>
            <w:pStyle w:val="6021FCFE42BB49A4955B851128137ED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442ED9A0FCB64080B23CD8F38FF59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28B606-D6B9-4261-B51A-772BBE2BFFB9}"/>
      </w:docPartPr>
      <w:docPartBody>
        <w:p w:rsidR="00EE55DA" w:rsidRDefault="00EE55DA" w:rsidP="00EE55DA">
          <w:pPr>
            <w:pStyle w:val="442ED9A0FCB64080B23CD8F38FF59CB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CA020B6608C422DAAFD282B3D735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12FF06-B838-4989-B32B-5957E3DF64FD}"/>
      </w:docPartPr>
      <w:docPartBody>
        <w:p w:rsidR="00EE55DA" w:rsidRDefault="00EE55DA" w:rsidP="00EE55DA">
          <w:pPr>
            <w:pStyle w:val="5CA020B6608C422DAAFD282B3D735F4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8912F2936C4544D8A158FE6D1E4269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4B29C4-47CD-4D71-A993-C4884D2E196A}"/>
      </w:docPartPr>
      <w:docPartBody>
        <w:p w:rsidR="00EE55DA" w:rsidRDefault="00EE55DA" w:rsidP="00EE55DA">
          <w:pPr>
            <w:pStyle w:val="8912F2936C4544D8A158FE6D1E4269B5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C7885931495346AFB9A5642F0FC556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2A3EDF-E717-4E49-9F2B-B7A228FE4555}"/>
      </w:docPartPr>
      <w:docPartBody>
        <w:p w:rsidR="00EE55DA" w:rsidRDefault="00EE55DA" w:rsidP="00EE55DA">
          <w:pPr>
            <w:pStyle w:val="C7885931495346AFB9A5642F0FC556C5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76DCFA5D1EAC4651B393242CC751BC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981590-042B-400C-BB5E-34A34CF91CF2}"/>
      </w:docPartPr>
      <w:docPartBody>
        <w:p w:rsidR="00EE55DA" w:rsidRDefault="00EE55DA" w:rsidP="00EE55DA">
          <w:pPr>
            <w:pStyle w:val="76DCFA5D1EAC4651B393242CC751BC0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A47C09DC04C47728975C25240C3C9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A4A14A-7F4A-4D82-B2C3-9DBEF8397AB1}"/>
      </w:docPartPr>
      <w:docPartBody>
        <w:p w:rsidR="00EE55DA" w:rsidRDefault="00EE55DA" w:rsidP="00EE55DA">
          <w:pPr>
            <w:pStyle w:val="5A47C09DC04C47728975C25240C3C9A4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B132DDD9FD0940328CF4FC4EA6134B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1D8BF4-A774-4993-9042-04251B4D757D}"/>
      </w:docPartPr>
      <w:docPartBody>
        <w:p w:rsidR="00EE55DA" w:rsidRDefault="00EE55DA" w:rsidP="00EE55DA">
          <w:pPr>
            <w:pStyle w:val="B132DDD9FD0940328CF4FC4EA6134BE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0BC2A0ABF4340CDB71C4A9C76DE53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52D1FB-61FB-4F95-9FAA-ABA7E80D355A}"/>
      </w:docPartPr>
      <w:docPartBody>
        <w:p w:rsidR="00EE55DA" w:rsidRDefault="00EE55DA" w:rsidP="00EE55DA">
          <w:pPr>
            <w:pStyle w:val="50BC2A0ABF4340CDB71C4A9C76DE53C1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8D705E82351E472F8F890CA8887686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973E94-14F1-4F38-B0E5-91A548135251}"/>
      </w:docPartPr>
      <w:docPartBody>
        <w:p w:rsidR="00EE55DA" w:rsidRDefault="00EE55DA" w:rsidP="00EE55DA">
          <w:pPr>
            <w:pStyle w:val="8D705E82351E472F8F890CA88876869C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E39B2C5614884FB293C69D9BCF56F3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7C96EA-1A71-463D-B7EE-878B181EC89F}"/>
      </w:docPartPr>
      <w:docPartBody>
        <w:p w:rsidR="00EE55DA" w:rsidRDefault="00EE55DA" w:rsidP="00EE55DA">
          <w:pPr>
            <w:pStyle w:val="E39B2C5614884FB293C69D9BCF56F33E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F6818D59D1BE4997A301F75ED155D9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47C932-86A4-4B18-A237-EF87BDBC5D86}"/>
      </w:docPartPr>
      <w:docPartBody>
        <w:p w:rsidR="00EE55DA" w:rsidRDefault="00EE55DA" w:rsidP="00EE55DA">
          <w:pPr>
            <w:pStyle w:val="F6818D59D1BE4997A301F75ED155D9F6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FE9E12C4CF74636B052F4B5ED4DFB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72CFEA-B46B-44BB-9A40-E9F425CF3EC6}"/>
      </w:docPartPr>
      <w:docPartBody>
        <w:p w:rsidR="00EE55DA" w:rsidRDefault="00EE55DA" w:rsidP="00EE55DA">
          <w:pPr>
            <w:pStyle w:val="1FE9E12C4CF74636B052F4B5ED4DFB57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DF7C2F5647604C83B06F9AE921991E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87C9B6-9D2D-45E9-9BC9-02546DC48238}"/>
      </w:docPartPr>
      <w:docPartBody>
        <w:p w:rsidR="00EE55DA" w:rsidRDefault="00EE55DA" w:rsidP="00EE55DA">
          <w:pPr>
            <w:pStyle w:val="DF7C2F5647604C83B06F9AE921991ED6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458FB22B935843278C88C472F54389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DDDA43-5328-4EC0-B233-66C09E20F847}"/>
      </w:docPartPr>
      <w:docPartBody>
        <w:p w:rsidR="00EE55DA" w:rsidRDefault="00EE55DA" w:rsidP="00EE55DA">
          <w:pPr>
            <w:pStyle w:val="458FB22B935843278C88C472F543898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91199C6189664EE49F9ECD02FBCF51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11AC2C-C4E8-4C15-9406-F37E6F864B08}"/>
      </w:docPartPr>
      <w:docPartBody>
        <w:p w:rsidR="00EE55DA" w:rsidRDefault="00EE55DA" w:rsidP="00EE55DA">
          <w:pPr>
            <w:pStyle w:val="91199C6189664EE49F9ECD02FBCF51E0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6AC54BD454DB4D13B2B3CC59FC8844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18A94E-E198-4A8E-9833-B51B26F6DA43}"/>
      </w:docPartPr>
      <w:docPartBody>
        <w:p w:rsidR="00EE55DA" w:rsidRDefault="00EE55DA" w:rsidP="00EE55DA">
          <w:pPr>
            <w:pStyle w:val="6AC54BD454DB4D13B2B3CC59FC884497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19A281025BC34BA1BFA738B78EAD02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DA7860-2C4B-4F8E-A61E-BA8A27AF8A5F}"/>
      </w:docPartPr>
      <w:docPartBody>
        <w:p w:rsidR="00EE55DA" w:rsidRDefault="00EE55DA" w:rsidP="00EE55DA">
          <w:pPr>
            <w:pStyle w:val="19A281025BC34BA1BFA738B78EAD020F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0E4CA47235744409AF288DC737A96A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7CD3EE-8C83-41B9-AD4A-919766C333FE}"/>
      </w:docPartPr>
      <w:docPartBody>
        <w:p w:rsidR="00EE55DA" w:rsidRDefault="00EE55DA" w:rsidP="00EE55DA">
          <w:pPr>
            <w:pStyle w:val="0E4CA47235744409AF288DC737A96A0C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4ACD2FE993FB4B3F85F69D11EF1F0E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B5C1CB-D3E7-427B-969A-BEA11A52564D}"/>
      </w:docPartPr>
      <w:docPartBody>
        <w:p w:rsidR="00EE55DA" w:rsidRDefault="00EE55DA" w:rsidP="00EE55DA">
          <w:pPr>
            <w:pStyle w:val="4ACD2FE993FB4B3F85F69D11EF1F0EE8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3926A55DA6204B6E8B8351BA613E9B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4F0AC7-E4FF-44C3-849E-3F3C348E88AF}"/>
      </w:docPartPr>
      <w:docPartBody>
        <w:p w:rsidR="00EE55DA" w:rsidRDefault="00EE55DA" w:rsidP="00EE55DA">
          <w:pPr>
            <w:pStyle w:val="3926A55DA6204B6E8B8351BA613E9BF0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9D6FD2864CB84DD0A306E3D14EAF9D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1DFF62-0573-4FD6-A726-7566FB5CCEE2}"/>
      </w:docPartPr>
      <w:docPartBody>
        <w:p w:rsidR="00EE55DA" w:rsidRDefault="00EE55DA" w:rsidP="00EE55DA">
          <w:pPr>
            <w:pStyle w:val="9D6FD2864CB84DD0A306E3D14EAF9DF3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938714D7C07346638B3CCFA680CE0B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A594C7-A037-4157-8398-D0552BE8661B}"/>
      </w:docPartPr>
      <w:docPartBody>
        <w:p w:rsidR="00EE55DA" w:rsidRDefault="00EE55DA" w:rsidP="00EE55DA">
          <w:pPr>
            <w:pStyle w:val="938714D7C07346638B3CCFA680CE0B7E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A1EC1D425C2746DF8046E87E840F22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D2FAE1-AE6C-4CA6-8A7C-0F65C30EE9F9}"/>
      </w:docPartPr>
      <w:docPartBody>
        <w:p w:rsidR="00EE55DA" w:rsidRDefault="00EE55DA" w:rsidP="00EE55DA">
          <w:pPr>
            <w:pStyle w:val="A1EC1D425C2746DF8046E87E840F22FE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75FB5914C3814B008C9779F0CABF6E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6F84D4-7854-4DF6-A8AE-753FD88C98B3}"/>
      </w:docPartPr>
      <w:docPartBody>
        <w:p w:rsidR="00EE55DA" w:rsidRDefault="00EE55DA" w:rsidP="00EE55DA">
          <w:pPr>
            <w:pStyle w:val="75FB5914C3814B008C9779F0CABF6E8A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0A97CB19C1484D689BD8462665B5C7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DA6C5B-D348-434C-8A23-635F1825D14A}"/>
      </w:docPartPr>
      <w:docPartBody>
        <w:p w:rsidR="00EE55DA" w:rsidRDefault="00EE55DA" w:rsidP="00EE55DA">
          <w:pPr>
            <w:pStyle w:val="0A97CB19C1484D689BD8462665B5C7B8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F7F4BBADAFD9413982CB9EAAFD47D9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03BA58-9BF0-4E5B-B7E3-2B5438388BB5}"/>
      </w:docPartPr>
      <w:docPartBody>
        <w:p w:rsidR="00EE55DA" w:rsidRDefault="00EE55DA" w:rsidP="00EE55DA">
          <w:pPr>
            <w:pStyle w:val="F7F4BBADAFD9413982CB9EAAFD47D9A2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5695FCE095CB41D18E2DD86DED4BAC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26D7B4-09B4-4078-8AD5-06D3553BCEC8}"/>
      </w:docPartPr>
      <w:docPartBody>
        <w:p w:rsidR="00EE55DA" w:rsidRDefault="00EE55DA" w:rsidP="00EE55DA">
          <w:pPr>
            <w:pStyle w:val="5695FCE095CB41D18E2DD86DED4BAC68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  <w:docPart>
      <w:docPartPr>
        <w:name w:val="8C5DE0AFBB96438D9B7259764BFEE0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2F252C-CF22-48AA-82F0-C90A0E7C30DF}"/>
      </w:docPartPr>
      <w:docPartBody>
        <w:p w:rsidR="00EE55DA" w:rsidRDefault="00EE55DA" w:rsidP="00EE55DA">
          <w:pPr>
            <w:pStyle w:val="8C5DE0AFBB96438D9B7259764BFEE0A22"/>
          </w:pPr>
          <w:r w:rsidRPr="0010619E">
            <w:rPr>
              <w:rStyle w:val="Platzhaltertext"/>
              <w:vanish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68C"/>
    <w:rsid w:val="00061647"/>
    <w:rsid w:val="000B08E5"/>
    <w:rsid w:val="001645FB"/>
    <w:rsid w:val="001C785B"/>
    <w:rsid w:val="00200D4B"/>
    <w:rsid w:val="002854D7"/>
    <w:rsid w:val="003B104A"/>
    <w:rsid w:val="004270A1"/>
    <w:rsid w:val="004861A3"/>
    <w:rsid w:val="004A0321"/>
    <w:rsid w:val="004F5B3A"/>
    <w:rsid w:val="00530FAE"/>
    <w:rsid w:val="005B7E2B"/>
    <w:rsid w:val="005C4182"/>
    <w:rsid w:val="006406D4"/>
    <w:rsid w:val="00640E37"/>
    <w:rsid w:val="006946A7"/>
    <w:rsid w:val="0079668C"/>
    <w:rsid w:val="007D0299"/>
    <w:rsid w:val="009161C8"/>
    <w:rsid w:val="009D6B29"/>
    <w:rsid w:val="00A50B65"/>
    <w:rsid w:val="00AE2125"/>
    <w:rsid w:val="00C87873"/>
    <w:rsid w:val="00D724AC"/>
    <w:rsid w:val="00EE55DA"/>
    <w:rsid w:val="00FF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E55DA"/>
    <w:rPr>
      <w:color w:val="808080"/>
    </w:rPr>
  </w:style>
  <w:style w:type="paragraph" w:customStyle="1" w:styleId="6F21A4734ADA4CCBAEF9A369BA0F347311">
    <w:name w:val="6F21A4734ADA4CCBAEF9A369BA0F347311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C85753F16E84BD285F74B913C279FB34">
    <w:name w:val="1C85753F16E84BD285F74B913C279FB3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7D20C460229A4D8E8C0ADCB31D830D137">
    <w:name w:val="7D20C460229A4D8E8C0ADCB31D830D137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D051225C04F48BDA47841DD720360564">
    <w:name w:val="8D051225C04F48BDA47841DD72036056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79B5245404F450AB666C4261B74C2744">
    <w:name w:val="A79B5245404F450AB666C4261B74C274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2BFF1FBC728342B4A81F874B768DA9F24">
    <w:name w:val="2BFF1FBC728342B4A81F874B768DA9F2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17B78E75E06431CA0A7C3F695DD21D54">
    <w:name w:val="517B78E75E06431CA0A7C3F695DD21D5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85968219D924124A31BAE4BF6B6F9774">
    <w:name w:val="F85968219D924124A31BAE4BF6B6F977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047B9E69127B4718A9843E131E67166E4">
    <w:name w:val="047B9E69127B4718A9843E131E67166E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9E5120EAD134DBE846139BF867821A64">
    <w:name w:val="89E5120EAD134DBE846139BF867821A6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51812BBE57540469A8C391D68343D374">
    <w:name w:val="151812BBE57540469A8C391D68343D37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6EC1A867D4564245BC0FF689FAAC3B454">
    <w:name w:val="6EC1A867D4564245BC0FF689FAAC3B45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BE9A5D04ED444C26B40256C147FF59F34">
    <w:name w:val="BE9A5D04ED444C26B40256C147FF59F3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D36BDBB855C9451E9E0D658A9F2060484">
    <w:name w:val="D36BDBB855C9451E9E0D658A9F206048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29E18F1F7E04A3F8729D70212A45F664">
    <w:name w:val="129E18F1F7E04A3F8729D70212A45F66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552E8C57E0A486587F2516B49C846B04">
    <w:name w:val="F552E8C57E0A486587F2516B49C846B0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025186D97B94550B504869D0B894A1C9">
    <w:name w:val="F025186D97B94550B504869D0B894A1C9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6330D61E5DDD42AFA3254286680A7E9910">
    <w:name w:val="6330D61E5DDD42AFA3254286680A7E99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2922AE1A5A994E60926A5934B3F9CC7D10">
    <w:name w:val="2922AE1A5A994E60926A5934B3F9CC7D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06E7494184049989FF1AA366AA9477510">
    <w:name w:val="A06E7494184049989FF1AA366AA94775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8136CBD86744646A688ABC002DC961810">
    <w:name w:val="88136CBD86744646A688ABC002DC9618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FB0CB5F8CB849E2B3E920A4210E31A210">
    <w:name w:val="FFB0CB5F8CB849E2B3E920A4210E31A2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E06525DD097B49BD862D8F70F9E748CD4">
    <w:name w:val="E06525DD097B49BD862D8F70F9E748CD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64AD21E1BEC4F8FBA0169142E61B4074">
    <w:name w:val="A64AD21E1BEC4F8FBA0169142E61B407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2097FBB8B6724F22906A53A03FF1ED284">
    <w:name w:val="2097FBB8B6724F22906A53A03FF1ED28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BD8DF19E8104C2D8B0A1541F643D2A14">
    <w:name w:val="FBD8DF19E8104C2D8B0A1541F643D2A1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4225BFC4B7E4014A306F9A8BD51DBF64">
    <w:name w:val="A4225BFC4B7E4014A306F9A8BD51DBF6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388C94850E5941BEB2B390214ED0D0374">
    <w:name w:val="388C94850E5941BEB2B390214ED0D037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DD299FC2DB04DBB9EB8D594DFBF98F64">
    <w:name w:val="FDD299FC2DB04DBB9EB8D594DFBF98F64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64596D85AE2D4841AAED937EBD3311AD2">
    <w:name w:val="64596D85AE2D4841AAED937EBD3311AD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06B06CE44ED94A8E9BF38C68F498B08910">
    <w:name w:val="06B06CE44ED94A8E9BF38C68F498B089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2ACB403CFBD947F89A6E347306BD2CBB2">
    <w:name w:val="2ACB403CFBD947F89A6E347306BD2CBB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72F416ABC0884BCF97656C82F41456262">
    <w:name w:val="72F416ABC0884BCF97656C82F4145626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9181F418AA6E4AA7B61A6AE7EE9A4D6C2">
    <w:name w:val="9181F418AA6E4AA7B61A6AE7EE9A4D6C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47CD6D1A2A5C4BA9BD14703E9EFB16F32">
    <w:name w:val="47CD6D1A2A5C4BA9BD14703E9EFB16F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DF0B3B4E95C4236959B1D069FD00D892">
    <w:name w:val="5DF0B3B4E95C4236959B1D069FD00D89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D882CA42C9C547D2AC12F9BE96A74A3A2">
    <w:name w:val="D882CA42C9C547D2AC12F9BE96A74A3A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B7B4F59A9E574489B53950F23648B0F72">
    <w:name w:val="B7B4F59A9E574489B53950F23648B0F7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41498597191D4FDCBC7B4B8B88E51A342">
    <w:name w:val="41498597191D4FDCBC7B4B8B88E51A3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9D752CA076594819944A5B99C0741DFD2">
    <w:name w:val="9D752CA076594819944A5B99C0741DFD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D55ADC01E4F41A29507EC95926D9E5710">
    <w:name w:val="8D55ADC01E4F41A29507EC95926D9E57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BF032BC396E4EE391FDA1C19DECB05610">
    <w:name w:val="1BF032BC396E4EE391FDA1C19DECB056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14ADE50DFB54D518053065A31F8D23110">
    <w:name w:val="514ADE50DFB54D518053065A31F8D231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E49D68B7E53E4BA29E21036464386B7F10">
    <w:name w:val="E49D68B7E53E4BA29E21036464386B7F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E676A4E01F347D28B9AD37FCA1456BD10">
    <w:name w:val="AE676A4E01F347D28B9AD37FCA1456BD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E3CB7E54FC74E1DBF8BA0009CF46BB410">
    <w:name w:val="1E3CB7E54FC74E1DBF8BA0009CF46BB4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39C57044FADB404785FB88B2FC3868362">
    <w:name w:val="39C57044FADB404785FB88B2FC386836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96082BD3AA240A4A91B06900A6E39F22">
    <w:name w:val="596082BD3AA240A4A91B06900A6E39F2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03103943766349459A3BEF1AF52FFC042">
    <w:name w:val="03103943766349459A3BEF1AF52FFC0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394CE216E7F4B8E9BF6AB85CD3D1EE72">
    <w:name w:val="A394CE216E7F4B8E9BF6AB85CD3D1EE7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641DBF4C709A4A0E837FF681002000002">
    <w:name w:val="641DBF4C709A4A0E837FF68100200000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328E6EC20414149AB36C19F7909B1592">
    <w:name w:val="1328E6EC20414149AB36C19F7909B159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41ACB5B00F5248C4A76AC05B5B79D6472">
    <w:name w:val="41ACB5B00F5248C4A76AC05B5B79D647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E9AD4E163A20475BAF12FACBDECCEF872">
    <w:name w:val="E9AD4E163A20475BAF12FACBDECCEF87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771B0DF7D0B46D5AA3E7D9EADE755A210">
    <w:name w:val="F771B0DF7D0B46D5AA3E7D9EADE755A2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B8F46C43F835422FB184EE3F6CAA9A742">
    <w:name w:val="B8F46C43F835422FB184EE3F6CAA9A7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322844B045CD436D84462D4B2E2CEE932">
    <w:name w:val="322844B045CD436D84462D4B2E2CEE9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ECA4137ECE094773A9CCCF599648A89A10">
    <w:name w:val="ECA4137ECE094773A9CCCF599648A89A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96763859E24343C49E02C2030D93EF832">
    <w:name w:val="96763859E24343C49E02C2030D93EF8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D5147C80E77243C29968C33FD48B3C862">
    <w:name w:val="D5147C80E77243C29968C33FD48B3C86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22AE0BE5EC241958526BE05DA7E079F2">
    <w:name w:val="822AE0BE5EC241958526BE05DA7E079F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6021FCFE42BB49A4955B851128137ED42">
    <w:name w:val="6021FCFE42BB49A4955B851128137ED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DF50D0B7265A4009B2540D4E2D82FA832">
    <w:name w:val="DF50D0B7265A4009B2540D4E2D82FA8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442ED9A0FCB64080B23CD8F38FF59CB42">
    <w:name w:val="442ED9A0FCB64080B23CD8F38FF59CB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6CEE00B35E546E29C14CCF06255AAE62">
    <w:name w:val="16CEE00B35E546E29C14CCF06255AAE6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CA020B6608C422DAAFD282B3D735F432">
    <w:name w:val="5CA020B6608C422DAAFD282B3D735F4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34D324B02A3D46F1A911DFFDFB1324C12">
    <w:name w:val="34D324B02A3D46F1A911DFFDFB1324C1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912F2936C4544D8A158FE6D1E4269B52">
    <w:name w:val="8912F2936C4544D8A158FE6D1E4269B5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E68B657A9D9B4565B4EC1BFC943360BB10">
    <w:name w:val="E68B657A9D9B4565B4EC1BFC943360BB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C7885931495346AFB9A5642F0FC556C52">
    <w:name w:val="C7885931495346AFB9A5642F0FC556C5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76DCFA5D1EAC4651B393242CC751BC042">
    <w:name w:val="76DCFA5D1EAC4651B393242CC751BC0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DBBFFEA15E246A181AD0BC22F9C1AC210">
    <w:name w:val="5DBBFFEA15E246A181AD0BC22F9C1AC2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A47C09DC04C47728975C25240C3C9A42">
    <w:name w:val="5A47C09DC04C47728975C25240C3C9A4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6818D59D1BE4997A301F75ED155D9F62">
    <w:name w:val="F6818D59D1BE4997A301F75ED155D9F6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B132DDD9FD0940328CF4FC4EA6134BE32">
    <w:name w:val="B132DDD9FD0940328CF4FC4EA6134BE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FE9E12C4CF74636B052F4B5ED4DFB572">
    <w:name w:val="1FE9E12C4CF74636B052F4B5ED4DFB57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0BC2A0ABF4340CDB71C4A9C76DE53C12">
    <w:name w:val="50BC2A0ABF4340CDB71C4A9C76DE53C1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DF7C2F5647604C83B06F9AE921991ED62">
    <w:name w:val="DF7C2F5647604C83B06F9AE921991ED6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D705E82351E472F8F890CA88876869C2">
    <w:name w:val="8D705E82351E472F8F890CA88876869C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458FB22B935843278C88C472F54389832">
    <w:name w:val="458FB22B935843278C88C472F543898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E39B2C5614884FB293C69D9BCF56F33E2">
    <w:name w:val="E39B2C5614884FB293C69D9BCF56F33E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91199C6189664EE49F9ECD02FBCF51E02">
    <w:name w:val="91199C6189664EE49F9ECD02FBCF51E0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7FDEB4F5D1CB4F2DA425CC4CF6FACEE110">
    <w:name w:val="7FDEB4F5D1CB4F2DA425CC4CF6FACEE1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6AC54BD454DB4D13B2B3CC59FC8844972">
    <w:name w:val="6AC54BD454DB4D13B2B3CC59FC884497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19A281025BC34BA1BFA738B78EAD020F2">
    <w:name w:val="19A281025BC34BA1BFA738B78EAD020F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0228F6897EA146E8BB4D168938C90BDD10">
    <w:name w:val="0228F6897EA146E8BB4D168938C90BDD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0E4CA47235744409AF288DC737A96A0C2">
    <w:name w:val="0E4CA47235744409AF288DC737A96A0C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A1EC1D425C2746DF8046E87E840F22FE2">
    <w:name w:val="A1EC1D425C2746DF8046E87E840F22FE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4ACD2FE993FB4B3F85F69D11EF1F0EE82">
    <w:name w:val="4ACD2FE993FB4B3F85F69D11EF1F0EE8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75FB5914C3814B008C9779F0CABF6E8A2">
    <w:name w:val="75FB5914C3814B008C9779F0CABF6E8A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3926A55DA6204B6E8B8351BA613E9BF02">
    <w:name w:val="3926A55DA6204B6E8B8351BA613E9BF0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0A97CB19C1484D689BD8462665B5C7B82">
    <w:name w:val="0A97CB19C1484D689BD8462665B5C7B8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9D6FD2864CB84DD0A306E3D14EAF9DF32">
    <w:name w:val="9D6FD2864CB84DD0A306E3D14EAF9DF3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F7F4BBADAFD9413982CB9EAAFD47D9A22">
    <w:name w:val="F7F4BBADAFD9413982CB9EAAFD47D9A2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938714D7C07346638B3CCFA680CE0B7E2">
    <w:name w:val="938714D7C07346638B3CCFA680CE0B7E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5695FCE095CB41D18E2DD86DED4BAC682">
    <w:name w:val="5695FCE095CB41D18E2DD86DED4BAC68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70BFFC23B6944497B683215085D92AB910">
    <w:name w:val="70BFFC23B6944497B683215085D92AB910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8C5DE0AFBB96438D9B7259764BFEE0A22">
    <w:name w:val="8C5DE0AFBB96438D9B7259764BFEE0A22"/>
    <w:rsid w:val="00EE55DA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550D1F00DAD640BCDF248B5241898C" ma:contentTypeVersion="0" ma:contentTypeDescription="Ein neues Dokument erstellen." ma:contentTypeScope="" ma:versionID="e21478d0f8d6fa4bb7e6604fece7733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C51F9D-C20D-4EC9-8DD4-8D2F21842E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3DAD82-6F7C-40FF-8692-24159594A0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02AEA5-FB5C-47FA-9FA2-9ACF2A68A4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1B343D-D308-43A7-85D5-DAA40DA53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Ausländer - Anmeldeformular Zuzug.dotx</Template>
  <TotalTime>0</TotalTime>
  <Pages>1</Pages>
  <Words>679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</vt:lpstr>
    </vt:vector>
  </TitlesOfParts>
  <Company>Kanton Obwalden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</dc:title>
  <dc:subject/>
  <dc:creator>RZ</dc:creator>
  <cp:keywords/>
  <cp:lastModifiedBy>Walker Patrick</cp:lastModifiedBy>
  <cp:revision>8</cp:revision>
  <cp:lastPrinted>2024-07-11T08:51:00Z</cp:lastPrinted>
  <dcterms:created xsi:type="dcterms:W3CDTF">2024-07-15T14:24:00Z</dcterms:created>
  <dcterms:modified xsi:type="dcterms:W3CDTF">2024-08-26T06:31:00Z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0x01010012550D1F00DAD640BCDF248B5241898C</vt:lpwstr>
  </property>
</Properties>
</file>