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6A149" w14:textId="77777777" w:rsidR="005D1568" w:rsidRPr="005D1568" w:rsidRDefault="005D1568" w:rsidP="005D1568">
      <w:pPr>
        <w:keepNext/>
        <w:tabs>
          <w:tab w:val="left" w:pos="1701"/>
          <w:tab w:val="left" w:pos="4253"/>
        </w:tabs>
        <w:jc w:val="center"/>
        <w:outlineLvl w:val="1"/>
        <w:rPr>
          <w:b/>
          <w:sz w:val="28"/>
        </w:rPr>
      </w:pPr>
      <w:r w:rsidRPr="005D1568">
        <w:rPr>
          <w:b/>
          <w:sz w:val="28"/>
        </w:rPr>
        <w:t xml:space="preserve">Gesuch zur Benützung von Räumen und Anlagen der </w:t>
      </w:r>
    </w:p>
    <w:p w14:paraId="4E066C26" w14:textId="77777777" w:rsidR="005D1568" w:rsidRPr="005D1568" w:rsidRDefault="005D1568" w:rsidP="005D1568">
      <w:pPr>
        <w:keepNext/>
        <w:tabs>
          <w:tab w:val="left" w:pos="1701"/>
          <w:tab w:val="left" w:pos="4253"/>
        </w:tabs>
        <w:jc w:val="center"/>
        <w:outlineLvl w:val="1"/>
        <w:rPr>
          <w:b/>
          <w:sz w:val="30"/>
        </w:rPr>
      </w:pPr>
      <w:r w:rsidRPr="005D1568">
        <w:rPr>
          <w:b/>
          <w:sz w:val="28"/>
        </w:rPr>
        <w:t>Einwohnergemeinde Sachseln</w:t>
      </w:r>
    </w:p>
    <w:p w14:paraId="676FC6BE" w14:textId="77777777" w:rsidR="005D1568" w:rsidRPr="005D1568" w:rsidRDefault="005D1568" w:rsidP="005D1568">
      <w:pPr>
        <w:keepNext/>
        <w:tabs>
          <w:tab w:val="left" w:pos="1701"/>
          <w:tab w:val="left" w:pos="4253"/>
        </w:tabs>
        <w:jc w:val="center"/>
        <w:outlineLvl w:val="1"/>
        <w:rPr>
          <w:b/>
          <w:szCs w:val="22"/>
        </w:rPr>
      </w:pPr>
    </w:p>
    <w:p w14:paraId="4628582A" w14:textId="77777777" w:rsidR="005D1568" w:rsidRPr="005D1568" w:rsidRDefault="005D1568" w:rsidP="005D1568">
      <w:pPr>
        <w:jc w:val="center"/>
        <w:rPr>
          <w:b/>
          <w:bCs/>
        </w:rPr>
      </w:pPr>
      <w:r w:rsidRPr="005D1568">
        <w:rPr>
          <w:b/>
          <w:bCs/>
        </w:rPr>
        <w:t>Schul- und Sportanlagen Sachseln / Dorfplatz / Seefestplatz / Zivilschutzanlage Mattli</w:t>
      </w:r>
    </w:p>
    <w:p w14:paraId="14CB27BD" w14:textId="77777777" w:rsidR="005D1568" w:rsidRPr="005D1568" w:rsidRDefault="005D1568" w:rsidP="005D1568"/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142"/>
        <w:gridCol w:w="1146"/>
        <w:gridCol w:w="1054"/>
        <w:gridCol w:w="2126"/>
        <w:gridCol w:w="1276"/>
        <w:gridCol w:w="1417"/>
      </w:tblGrid>
      <w:tr w:rsidR="005D1568" w:rsidRPr="005D1568" w14:paraId="68CFD1E1" w14:textId="77777777" w:rsidTr="00990672">
        <w:tc>
          <w:tcPr>
            <w:tcW w:w="2620" w:type="dxa"/>
            <w:gridSpan w:val="2"/>
          </w:tcPr>
          <w:p w14:paraId="50C04764" w14:textId="77777777" w:rsidR="005D1568" w:rsidRPr="005D1568" w:rsidRDefault="005D1568" w:rsidP="005D1568">
            <w:pPr>
              <w:spacing w:before="120"/>
            </w:pPr>
            <w:r w:rsidRPr="005D1568">
              <w:t>Veranstaltung:</w:t>
            </w:r>
          </w:p>
        </w:tc>
        <w:tc>
          <w:tcPr>
            <w:tcW w:w="7019" w:type="dxa"/>
            <w:gridSpan w:val="5"/>
            <w:tcBorders>
              <w:bottom w:val="single" w:sz="4" w:space="0" w:color="auto"/>
            </w:tcBorders>
          </w:tcPr>
          <w:p w14:paraId="7B7F96F9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5D1568" w:rsidRPr="005D1568" w14:paraId="67599966" w14:textId="77777777" w:rsidTr="00990672">
        <w:tc>
          <w:tcPr>
            <w:tcW w:w="2620" w:type="dxa"/>
            <w:gridSpan w:val="2"/>
          </w:tcPr>
          <w:p w14:paraId="07B395A9" w14:textId="77777777" w:rsidR="005D1568" w:rsidRPr="005D1568" w:rsidRDefault="005D1568" w:rsidP="005D1568">
            <w:pPr>
              <w:spacing w:before="120"/>
            </w:pPr>
            <w:r w:rsidRPr="005D1568">
              <w:t>Gesuchsteller: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811D9C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5D1568" w:rsidRPr="005D1568" w14:paraId="071D5348" w14:textId="77777777" w:rsidTr="00990672">
        <w:tc>
          <w:tcPr>
            <w:tcW w:w="2620" w:type="dxa"/>
            <w:gridSpan w:val="2"/>
          </w:tcPr>
          <w:p w14:paraId="735ED2F1" w14:textId="77777777" w:rsidR="005D1568" w:rsidRPr="005D1568" w:rsidRDefault="005D1568" w:rsidP="005D1568">
            <w:pPr>
              <w:spacing w:before="120"/>
            </w:pPr>
            <w:r w:rsidRPr="005D1568">
              <w:t>Verantwortliche Person: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CF4F2E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5D1568" w:rsidRPr="005D1568" w14:paraId="793F096F" w14:textId="77777777" w:rsidTr="00990672">
        <w:tc>
          <w:tcPr>
            <w:tcW w:w="2620" w:type="dxa"/>
            <w:gridSpan w:val="2"/>
          </w:tcPr>
          <w:p w14:paraId="0B10B425" w14:textId="77777777" w:rsidR="005D1568" w:rsidRPr="005D1568" w:rsidRDefault="005D1568" w:rsidP="005D1568">
            <w:pPr>
              <w:spacing w:before="120"/>
            </w:pPr>
            <w:r w:rsidRPr="005D1568">
              <w:t>Adresse: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DBB1C1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5D1568" w:rsidRPr="005D1568" w14:paraId="677A507C" w14:textId="77777777" w:rsidTr="00990672">
        <w:tc>
          <w:tcPr>
            <w:tcW w:w="2620" w:type="dxa"/>
            <w:gridSpan w:val="2"/>
          </w:tcPr>
          <w:p w14:paraId="0259DCBE" w14:textId="77777777" w:rsidR="005D1568" w:rsidRPr="005D1568" w:rsidRDefault="005D1568" w:rsidP="005D1568">
            <w:pPr>
              <w:spacing w:before="120"/>
            </w:pPr>
            <w:r w:rsidRPr="005D1568">
              <w:t>Wohnort: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760A6A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687A46" w:rsidRPr="005D1568" w14:paraId="5119AF58" w14:textId="77777777" w:rsidTr="0010697B">
        <w:tc>
          <w:tcPr>
            <w:tcW w:w="2478" w:type="dxa"/>
          </w:tcPr>
          <w:p w14:paraId="5A6E9CEE" w14:textId="77777777" w:rsidR="00687A46" w:rsidRPr="005D1568" w:rsidRDefault="00687A46" w:rsidP="005D1568">
            <w:pPr>
              <w:spacing w:before="120"/>
            </w:pPr>
            <w:r w:rsidRPr="005D1568">
              <w:t>Kontakt:</w:t>
            </w:r>
          </w:p>
        </w:tc>
        <w:tc>
          <w:tcPr>
            <w:tcW w:w="1288" w:type="dxa"/>
            <w:gridSpan w:val="2"/>
          </w:tcPr>
          <w:p w14:paraId="60874846" w14:textId="77777777" w:rsidR="00687A46" w:rsidRPr="005D1568" w:rsidRDefault="00687A46" w:rsidP="005D1568">
            <w:pPr>
              <w:spacing w:before="120"/>
            </w:pPr>
            <w:r w:rsidRPr="005D1568">
              <w:t xml:space="preserve"> Telefon:</w:t>
            </w:r>
          </w:p>
        </w:tc>
        <w:tc>
          <w:tcPr>
            <w:tcW w:w="5873" w:type="dxa"/>
            <w:gridSpan w:val="4"/>
            <w:tcBorders>
              <w:bottom w:val="single" w:sz="4" w:space="0" w:color="auto"/>
            </w:tcBorders>
          </w:tcPr>
          <w:p w14:paraId="40ECA243" w14:textId="77777777" w:rsidR="00687A46" w:rsidRPr="00687A46" w:rsidRDefault="00687A46" w:rsidP="005D1568">
            <w:pPr>
              <w:spacing w:before="120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5D1568" w:rsidRPr="005D1568" w14:paraId="3E368131" w14:textId="77777777" w:rsidTr="00990672">
        <w:tc>
          <w:tcPr>
            <w:tcW w:w="2478" w:type="dxa"/>
          </w:tcPr>
          <w:p w14:paraId="616895FD" w14:textId="77777777" w:rsidR="005D1568" w:rsidRPr="005D1568" w:rsidRDefault="005D1568" w:rsidP="005D1568">
            <w:pPr>
              <w:spacing w:before="120"/>
            </w:pPr>
          </w:p>
        </w:tc>
        <w:tc>
          <w:tcPr>
            <w:tcW w:w="1288" w:type="dxa"/>
            <w:gridSpan w:val="2"/>
          </w:tcPr>
          <w:p w14:paraId="044EEEA5" w14:textId="77777777" w:rsidR="005D1568" w:rsidRPr="005D1568" w:rsidRDefault="005D1568" w:rsidP="005D1568">
            <w:pPr>
              <w:spacing w:before="120"/>
              <w:rPr>
                <w:lang w:val="it-IT"/>
              </w:rPr>
            </w:pPr>
            <w:r w:rsidRPr="005D1568">
              <w:rPr>
                <w:lang w:val="it-IT"/>
              </w:rPr>
              <w:t xml:space="preserve"> E-Mail: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325DA59" w14:textId="77777777" w:rsidR="005D1568" w:rsidRPr="005D1568" w:rsidRDefault="005D1568" w:rsidP="005D1568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lang w:val="it-IT"/>
              </w:rPr>
              <w:instrText xml:space="preserve"> FORMTEXT </w:instrText>
            </w:r>
            <w:r>
              <w:rPr>
                <w:lang w:val="it-IT"/>
              </w:rPr>
            </w:r>
            <w:r>
              <w:rPr>
                <w:lang w:val="it-IT"/>
              </w:rPr>
              <w:fldChar w:fldCharType="separate"/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lang w:val="it-IT"/>
              </w:rPr>
              <w:fldChar w:fldCharType="end"/>
            </w:r>
            <w:bookmarkEnd w:id="6"/>
          </w:p>
        </w:tc>
      </w:tr>
      <w:tr w:rsidR="000104D4" w:rsidRPr="005D1568" w14:paraId="7FD67361" w14:textId="77777777" w:rsidTr="00DB24AE">
        <w:tc>
          <w:tcPr>
            <w:tcW w:w="4820" w:type="dxa"/>
            <w:gridSpan w:val="4"/>
          </w:tcPr>
          <w:p w14:paraId="4C070E1D" w14:textId="77777777" w:rsidR="000104D4" w:rsidRPr="005D1568" w:rsidRDefault="000104D4" w:rsidP="000104D4">
            <w:pPr>
              <w:spacing w:before="120"/>
            </w:pPr>
            <w:r>
              <w:t>Versand Bewilligung:</w:t>
            </w:r>
          </w:p>
        </w:tc>
        <w:tc>
          <w:tcPr>
            <w:tcW w:w="2126" w:type="dxa"/>
          </w:tcPr>
          <w:p w14:paraId="45B55C28" w14:textId="77777777" w:rsidR="000104D4" w:rsidRDefault="000104D4" w:rsidP="00DB24AE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 xml:space="preserve">per Mail  </w:t>
            </w:r>
            <w:r w:rsidR="00361C9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1C96">
              <w:rPr>
                <w:b/>
                <w:bCs/>
              </w:rPr>
              <w:instrText xml:space="preserve"> FORMCHECKBOX </w:instrText>
            </w:r>
            <w:r w:rsidR="00361C96">
              <w:rPr>
                <w:b/>
                <w:bCs/>
              </w:rPr>
            </w:r>
            <w:r w:rsidR="00361C96">
              <w:rPr>
                <w:b/>
                <w:bCs/>
              </w:rPr>
              <w:fldChar w:fldCharType="separate"/>
            </w:r>
            <w:r w:rsidR="00361C96">
              <w:rPr>
                <w:b/>
                <w:bCs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599D3A67" w14:textId="77777777" w:rsidR="000104D4" w:rsidRDefault="000104D4" w:rsidP="000104D4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 xml:space="preserve">per Post  </w:t>
            </w: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</w:tr>
      <w:tr w:rsidR="00D305A6" w:rsidRPr="00D305A6" w14:paraId="4C9B4266" w14:textId="77777777" w:rsidTr="00D305A6">
        <w:tc>
          <w:tcPr>
            <w:tcW w:w="6946" w:type="dxa"/>
            <w:gridSpan w:val="5"/>
          </w:tcPr>
          <w:p w14:paraId="61155B01" w14:textId="77777777" w:rsidR="00DB24AE" w:rsidRPr="00D305A6" w:rsidRDefault="00DB24AE" w:rsidP="00DB24AE">
            <w:pPr>
              <w:spacing w:before="120"/>
            </w:pPr>
            <w:r w:rsidRPr="00D305A6">
              <w:t xml:space="preserve">Wünschen Sie eine provisorische </w:t>
            </w:r>
            <w:r w:rsidR="00D305A6" w:rsidRPr="00D305A6">
              <w:t>Auflistung der Rechnungsposten?</w:t>
            </w:r>
          </w:p>
        </w:tc>
        <w:tc>
          <w:tcPr>
            <w:tcW w:w="1276" w:type="dxa"/>
          </w:tcPr>
          <w:p w14:paraId="0B511E7E" w14:textId="77777777" w:rsidR="00DB24AE" w:rsidRPr="00D305A6" w:rsidRDefault="00DB24AE" w:rsidP="00DB24AE">
            <w:pPr>
              <w:spacing w:before="120"/>
              <w:rPr>
                <w:lang w:val="it-IT"/>
              </w:rPr>
            </w:pPr>
            <w:proofErr w:type="spellStart"/>
            <w:r w:rsidRPr="00D305A6">
              <w:rPr>
                <w:lang w:val="it-IT"/>
              </w:rPr>
              <w:t>Ja</w:t>
            </w:r>
            <w:proofErr w:type="spellEnd"/>
            <w:r w:rsidRPr="00D305A6">
              <w:rPr>
                <w:lang w:val="it-IT"/>
              </w:rPr>
              <w:t xml:space="preserve"> </w:t>
            </w:r>
            <w:r w:rsidR="0024199A" w:rsidRPr="00D305A6">
              <w:rPr>
                <w:lang w:val="it-IT"/>
              </w:rPr>
              <w:t xml:space="preserve"> </w:t>
            </w:r>
            <w:r w:rsidRPr="00D305A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05A6">
              <w:rPr>
                <w:b/>
                <w:bCs/>
              </w:rPr>
              <w:instrText xml:space="preserve"> FORMCHECKBOX </w:instrText>
            </w:r>
            <w:r w:rsidRPr="00D305A6">
              <w:rPr>
                <w:b/>
                <w:bCs/>
              </w:rPr>
            </w:r>
            <w:r w:rsidRPr="00D305A6">
              <w:rPr>
                <w:b/>
                <w:bCs/>
              </w:rPr>
              <w:fldChar w:fldCharType="separate"/>
            </w:r>
            <w:r w:rsidRPr="00D305A6">
              <w:rPr>
                <w:b/>
                <w:bCs/>
              </w:rPr>
              <w:fldChar w:fldCharType="end"/>
            </w:r>
          </w:p>
        </w:tc>
        <w:tc>
          <w:tcPr>
            <w:tcW w:w="1417" w:type="dxa"/>
          </w:tcPr>
          <w:p w14:paraId="420B752E" w14:textId="77777777" w:rsidR="00DB24AE" w:rsidRPr="00D305A6" w:rsidRDefault="00DB24AE" w:rsidP="00DB24AE">
            <w:pPr>
              <w:spacing w:before="120"/>
              <w:rPr>
                <w:lang w:val="it-IT"/>
              </w:rPr>
            </w:pPr>
            <w:proofErr w:type="spellStart"/>
            <w:r w:rsidRPr="00D305A6">
              <w:rPr>
                <w:lang w:val="it-IT"/>
              </w:rPr>
              <w:t>Nein</w:t>
            </w:r>
            <w:proofErr w:type="spellEnd"/>
            <w:r w:rsidRPr="00D305A6">
              <w:rPr>
                <w:lang w:val="it-IT"/>
              </w:rPr>
              <w:t xml:space="preserve">  </w:t>
            </w:r>
            <w:r w:rsidRPr="00D305A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05A6">
              <w:rPr>
                <w:b/>
                <w:bCs/>
              </w:rPr>
              <w:instrText xml:space="preserve"> FORMCHECKBOX </w:instrText>
            </w:r>
            <w:r w:rsidRPr="00D305A6">
              <w:rPr>
                <w:b/>
                <w:bCs/>
              </w:rPr>
            </w:r>
            <w:r w:rsidRPr="00D305A6">
              <w:rPr>
                <w:b/>
                <w:bCs/>
              </w:rPr>
              <w:fldChar w:fldCharType="separate"/>
            </w:r>
            <w:r w:rsidRPr="00D305A6">
              <w:rPr>
                <w:b/>
                <w:bCs/>
              </w:rPr>
              <w:fldChar w:fldCharType="end"/>
            </w:r>
          </w:p>
        </w:tc>
      </w:tr>
    </w:tbl>
    <w:p w14:paraId="7B4F10FA" w14:textId="77777777" w:rsidR="005D1568" w:rsidRDefault="005D1568" w:rsidP="005D1568">
      <w:pPr>
        <w:rPr>
          <w:sz w:val="20"/>
          <w:lang w:val="it-IT"/>
        </w:rPr>
      </w:pPr>
    </w:p>
    <w:p w14:paraId="234B436E" w14:textId="77777777" w:rsidR="005D1568" w:rsidRPr="005D1568" w:rsidRDefault="005D1568" w:rsidP="005D1568">
      <w:pPr>
        <w:keepNext/>
        <w:outlineLvl w:val="4"/>
        <w:rPr>
          <w:b/>
          <w:bCs/>
        </w:rPr>
      </w:pPr>
      <w:r w:rsidRPr="005D1568">
        <w:rPr>
          <w:b/>
          <w:bCs/>
        </w:rPr>
        <w:t>Angaben zur Veranstaltung</w:t>
      </w:r>
    </w:p>
    <w:tbl>
      <w:tblPr>
        <w:tblW w:w="9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984"/>
        <w:gridCol w:w="567"/>
        <w:gridCol w:w="1970"/>
        <w:gridCol w:w="14"/>
        <w:gridCol w:w="708"/>
        <w:gridCol w:w="1304"/>
        <w:gridCol w:w="567"/>
        <w:gridCol w:w="1304"/>
      </w:tblGrid>
      <w:tr w:rsidR="00990672" w:rsidRPr="005D1568" w14:paraId="264071CA" w14:textId="77777777" w:rsidTr="00990672">
        <w:trPr>
          <w:cantSplit/>
        </w:trPr>
        <w:tc>
          <w:tcPr>
            <w:tcW w:w="1204" w:type="dxa"/>
          </w:tcPr>
          <w:p w14:paraId="19668923" w14:textId="77777777" w:rsidR="005D1568" w:rsidRPr="005D1568" w:rsidRDefault="005D1568" w:rsidP="005D1568">
            <w:pPr>
              <w:spacing w:before="120"/>
            </w:pPr>
            <w:r w:rsidRPr="005D1568">
              <w:t>Datum:</w:t>
            </w:r>
          </w:p>
        </w:tc>
        <w:sdt>
          <w:sdtPr>
            <w:rPr>
              <w:color w:val="000000" w:themeColor="text1"/>
            </w:rPr>
            <w:id w:val="30692151"/>
            <w:placeholder>
              <w:docPart w:val="DAD5218E69F748178BAD3904749D7CEB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bottom w:val="single" w:sz="4" w:space="0" w:color="auto"/>
                </w:tcBorders>
              </w:tcPr>
              <w:p w14:paraId="0DA7C3B5" w14:textId="77777777" w:rsidR="005D1568" w:rsidRPr="005D1568" w:rsidRDefault="00CD5CAF" w:rsidP="005D1568">
                <w:pPr>
                  <w:spacing w:before="120"/>
                  <w:rPr>
                    <w:b/>
                  </w:rPr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567" w:type="dxa"/>
          </w:tcPr>
          <w:p w14:paraId="780BAEDF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sdt>
          <w:sdtPr>
            <w:rPr>
              <w:color w:val="000000" w:themeColor="text1"/>
            </w:rPr>
            <w:id w:val="1742683685"/>
            <w:placeholder>
              <w:docPart w:val="407F45BC30A74ACAAA68EC5EB4D22D75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gridSpan w:val="2"/>
                <w:tcBorders>
                  <w:bottom w:val="single" w:sz="4" w:space="0" w:color="auto"/>
                </w:tcBorders>
              </w:tcPr>
              <w:p w14:paraId="7340A316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08" w:type="dxa"/>
          </w:tcPr>
          <w:p w14:paraId="11BD696C" w14:textId="77777777" w:rsidR="005D1568" w:rsidRPr="005D1568" w:rsidRDefault="005D1568" w:rsidP="005D1568">
            <w:pPr>
              <w:spacing w:before="120"/>
            </w:pPr>
            <w:r w:rsidRPr="005D1568">
              <w:t>Zeit: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14:paraId="2A821367" w14:textId="77777777" w:rsidR="005D1568" w:rsidRPr="00CD5CAF" w:rsidRDefault="00CD5CAF" w:rsidP="005D1568">
            <w:pPr>
              <w:spacing w:before="120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567" w:type="dxa"/>
          </w:tcPr>
          <w:p w14:paraId="5B2F0E9D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14:paraId="37507FB7" w14:textId="77777777" w:rsidR="005D1568" w:rsidRPr="00CD5CAF" w:rsidRDefault="00990672" w:rsidP="005D1568">
            <w:pPr>
              <w:spacing w:before="12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211CC" w:rsidRPr="005D1568" w14:paraId="02FCC11E" w14:textId="77777777" w:rsidTr="00990672">
        <w:trPr>
          <w:gridAfter w:val="4"/>
          <w:wAfter w:w="3883" w:type="dxa"/>
          <w:cantSplit/>
        </w:trPr>
        <w:tc>
          <w:tcPr>
            <w:tcW w:w="1204" w:type="dxa"/>
          </w:tcPr>
          <w:p w14:paraId="115A11DA" w14:textId="77777777" w:rsidR="003211CC" w:rsidRPr="005D1568" w:rsidRDefault="003211CC" w:rsidP="005D1568">
            <w:pPr>
              <w:spacing w:before="120"/>
            </w:pPr>
            <w:r>
              <w:t>Vermerk:</w:t>
            </w:r>
          </w:p>
        </w:tc>
        <w:tc>
          <w:tcPr>
            <w:tcW w:w="4535" w:type="dxa"/>
            <w:gridSpan w:val="4"/>
            <w:tcBorders>
              <w:bottom w:val="single" w:sz="4" w:space="0" w:color="auto"/>
            </w:tcBorders>
          </w:tcPr>
          <w:p w14:paraId="476B85E7" w14:textId="77777777" w:rsidR="003211CC" w:rsidRDefault="00967A1F" w:rsidP="005D1568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90672" w:rsidRPr="005D1568" w14:paraId="374AC53C" w14:textId="77777777" w:rsidTr="00990672">
        <w:trPr>
          <w:cantSplit/>
        </w:trPr>
        <w:tc>
          <w:tcPr>
            <w:tcW w:w="1204" w:type="dxa"/>
          </w:tcPr>
          <w:p w14:paraId="35895957" w14:textId="77777777" w:rsidR="005D1568" w:rsidRPr="005D1568" w:rsidRDefault="005D1568" w:rsidP="005D1568">
            <w:pPr>
              <w:spacing w:before="120"/>
            </w:pPr>
            <w:r w:rsidRPr="005D1568">
              <w:t>Datum:</w:t>
            </w:r>
          </w:p>
        </w:tc>
        <w:sdt>
          <w:sdtPr>
            <w:rPr>
              <w:color w:val="000000" w:themeColor="text1"/>
            </w:rPr>
            <w:id w:val="1376187519"/>
            <w:placeholder>
              <w:docPart w:val="5FCFE4E22AA14297B1E9305917D47F5D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1353659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567" w:type="dxa"/>
          </w:tcPr>
          <w:p w14:paraId="2172D9B6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sdt>
          <w:sdtPr>
            <w:rPr>
              <w:color w:val="000000" w:themeColor="text1"/>
            </w:rPr>
            <w:id w:val="-503355565"/>
            <w:placeholder>
              <w:docPart w:val="75C1948F5A4445CD90979C67120045EA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E16EBD0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08" w:type="dxa"/>
          </w:tcPr>
          <w:p w14:paraId="60617C74" w14:textId="77777777" w:rsidR="005D1568" w:rsidRPr="005D1568" w:rsidRDefault="005D1568" w:rsidP="005D1568">
            <w:pPr>
              <w:spacing w:before="120"/>
            </w:pPr>
            <w:r w:rsidRPr="005D1568">
              <w:t>Zeit: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16F04B94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567" w:type="dxa"/>
          </w:tcPr>
          <w:p w14:paraId="1B9033A6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061A3AB4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3211CC" w:rsidRPr="005D1568" w14:paraId="2111072C" w14:textId="77777777" w:rsidTr="006F0C0F">
        <w:trPr>
          <w:gridAfter w:val="4"/>
          <w:wAfter w:w="3883" w:type="dxa"/>
          <w:cantSplit/>
        </w:trPr>
        <w:tc>
          <w:tcPr>
            <w:tcW w:w="1204" w:type="dxa"/>
          </w:tcPr>
          <w:p w14:paraId="4A7D7154" w14:textId="77777777" w:rsidR="003211CC" w:rsidRPr="005D1568" w:rsidRDefault="003211CC" w:rsidP="008868F0">
            <w:pPr>
              <w:spacing w:before="120"/>
            </w:pPr>
            <w:r>
              <w:t>Vermerk:</w:t>
            </w:r>
          </w:p>
        </w:tc>
        <w:tc>
          <w:tcPr>
            <w:tcW w:w="4535" w:type="dxa"/>
            <w:gridSpan w:val="4"/>
            <w:tcBorders>
              <w:bottom w:val="single" w:sz="4" w:space="0" w:color="auto"/>
            </w:tcBorders>
          </w:tcPr>
          <w:p w14:paraId="497177E2" w14:textId="77777777" w:rsidR="003211CC" w:rsidRDefault="00967A1F" w:rsidP="008868F0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90672" w:rsidRPr="005D1568" w14:paraId="0390B4B7" w14:textId="77777777" w:rsidTr="00990672">
        <w:trPr>
          <w:cantSplit/>
        </w:trPr>
        <w:tc>
          <w:tcPr>
            <w:tcW w:w="1204" w:type="dxa"/>
          </w:tcPr>
          <w:p w14:paraId="254CF64E" w14:textId="77777777" w:rsidR="005D1568" w:rsidRPr="005D1568" w:rsidRDefault="005D1568" w:rsidP="005D1568">
            <w:pPr>
              <w:spacing w:before="120"/>
            </w:pPr>
            <w:r w:rsidRPr="005D1568">
              <w:t>Datum:</w:t>
            </w:r>
          </w:p>
        </w:tc>
        <w:sdt>
          <w:sdtPr>
            <w:rPr>
              <w:color w:val="000000" w:themeColor="text1"/>
            </w:rPr>
            <w:id w:val="1671452770"/>
            <w:placeholder>
              <w:docPart w:val="73555D48E74748EABE70A73DBC4C5394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1491E794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567" w:type="dxa"/>
          </w:tcPr>
          <w:p w14:paraId="3C6DD90E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sdt>
          <w:sdtPr>
            <w:rPr>
              <w:color w:val="000000" w:themeColor="text1"/>
            </w:rPr>
            <w:id w:val="-1135714023"/>
            <w:placeholder>
              <w:docPart w:val="B32FADAF2E5941868959DEBA07968D68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D2CC214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08" w:type="dxa"/>
          </w:tcPr>
          <w:p w14:paraId="191E6ADC" w14:textId="77777777" w:rsidR="005D1568" w:rsidRPr="005D1568" w:rsidRDefault="005D1568" w:rsidP="005D1568">
            <w:pPr>
              <w:spacing w:before="120"/>
            </w:pPr>
            <w:r w:rsidRPr="005D1568">
              <w:t>Zeit: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3EF63B7C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567" w:type="dxa"/>
          </w:tcPr>
          <w:p w14:paraId="0754DB6B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5D724367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3211CC" w:rsidRPr="005D1568" w14:paraId="17FB743F" w14:textId="77777777" w:rsidTr="006F0C0F">
        <w:trPr>
          <w:gridAfter w:val="5"/>
          <w:wAfter w:w="3897" w:type="dxa"/>
          <w:cantSplit/>
        </w:trPr>
        <w:tc>
          <w:tcPr>
            <w:tcW w:w="1204" w:type="dxa"/>
          </w:tcPr>
          <w:p w14:paraId="61719257" w14:textId="77777777" w:rsidR="003211CC" w:rsidRPr="005D1568" w:rsidRDefault="003211CC" w:rsidP="008868F0">
            <w:pPr>
              <w:spacing w:before="120"/>
            </w:pPr>
            <w:r>
              <w:t>Vermerk:</w:t>
            </w:r>
          </w:p>
        </w:tc>
        <w:tc>
          <w:tcPr>
            <w:tcW w:w="4521" w:type="dxa"/>
            <w:gridSpan w:val="3"/>
            <w:tcBorders>
              <w:bottom w:val="single" w:sz="4" w:space="0" w:color="auto"/>
            </w:tcBorders>
          </w:tcPr>
          <w:p w14:paraId="5D0806D8" w14:textId="77777777" w:rsidR="003211CC" w:rsidRDefault="00967A1F" w:rsidP="008868F0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4A75E52" w14:textId="77777777" w:rsidR="00990672" w:rsidRPr="00990672" w:rsidRDefault="00990672" w:rsidP="005D1568">
      <w:pPr>
        <w:rPr>
          <w:sz w:val="10"/>
          <w:szCs w:val="10"/>
        </w:rPr>
      </w:pPr>
    </w:p>
    <w:p w14:paraId="43DA2391" w14:textId="77777777" w:rsidR="005D1568" w:rsidRDefault="00AD7F68" w:rsidP="005D1568">
      <w:pPr>
        <w:rPr>
          <w:sz w:val="20"/>
        </w:rPr>
      </w:pPr>
      <w:r>
        <w:rPr>
          <w:sz w:val="20"/>
        </w:rPr>
        <w:t>Bei den Angaben sind sämtliche Ben</w:t>
      </w:r>
      <w:r w:rsidR="00D305A6">
        <w:rPr>
          <w:sz w:val="20"/>
        </w:rPr>
        <w:t>u</w:t>
      </w:r>
      <w:r>
        <w:rPr>
          <w:sz w:val="20"/>
        </w:rPr>
        <w:t>tzung</w:t>
      </w:r>
      <w:r w:rsidR="00D305A6">
        <w:rPr>
          <w:sz w:val="20"/>
        </w:rPr>
        <w:t>en</w:t>
      </w:r>
      <w:r>
        <w:rPr>
          <w:sz w:val="20"/>
        </w:rPr>
        <w:t xml:space="preserve"> aufzuschreiben. Im Feld </w:t>
      </w:r>
      <w:r w:rsidRPr="004D6B76">
        <w:rPr>
          <w:i/>
          <w:iCs/>
          <w:sz w:val="20"/>
        </w:rPr>
        <w:t>Vermerk</w:t>
      </w:r>
      <w:r>
        <w:rPr>
          <w:sz w:val="20"/>
        </w:rPr>
        <w:t xml:space="preserve"> muss die Art der Nutzung angegeben werden</w:t>
      </w:r>
      <w:r w:rsidR="003211CC">
        <w:rPr>
          <w:sz w:val="20"/>
        </w:rPr>
        <w:t xml:space="preserve"> (</w:t>
      </w:r>
      <w:r w:rsidR="00CB6F72">
        <w:rPr>
          <w:sz w:val="20"/>
        </w:rPr>
        <w:t xml:space="preserve">Aufführung, </w:t>
      </w:r>
      <w:r w:rsidR="003211CC">
        <w:rPr>
          <w:sz w:val="20"/>
        </w:rPr>
        <w:t xml:space="preserve">Proben, </w:t>
      </w:r>
      <w:r w:rsidR="00CB6F72">
        <w:rPr>
          <w:sz w:val="20"/>
        </w:rPr>
        <w:t xml:space="preserve">Geburtstagsparty, Apéro </w:t>
      </w:r>
      <w:r w:rsidR="003211CC">
        <w:rPr>
          <w:sz w:val="20"/>
        </w:rPr>
        <w:t>etc.)</w:t>
      </w:r>
      <w:r w:rsidR="00CB6F72">
        <w:rPr>
          <w:sz w:val="20"/>
        </w:rPr>
        <w:t>.</w:t>
      </w:r>
    </w:p>
    <w:p w14:paraId="229338DC" w14:textId="77777777" w:rsidR="00252A3D" w:rsidRPr="00D305A6" w:rsidRDefault="00252A3D" w:rsidP="005D1568">
      <w:pPr>
        <w:rPr>
          <w:spacing w:val="-2"/>
          <w:sz w:val="20"/>
        </w:rPr>
      </w:pPr>
      <w:bookmarkStart w:id="12" w:name="_Hlk139980989"/>
      <w:r w:rsidRPr="00D305A6">
        <w:rPr>
          <w:spacing w:val="-2"/>
          <w:sz w:val="20"/>
        </w:rPr>
        <w:t xml:space="preserve">Für die </w:t>
      </w:r>
      <w:r w:rsidR="00665362">
        <w:rPr>
          <w:spacing w:val="-2"/>
          <w:sz w:val="20"/>
        </w:rPr>
        <w:t xml:space="preserve">Daten der </w:t>
      </w:r>
      <w:r w:rsidRPr="00D305A6">
        <w:rPr>
          <w:spacing w:val="-2"/>
          <w:sz w:val="20"/>
        </w:rPr>
        <w:t>Einrichtung / das Abräumen und für Proben werden in der Regel keine Gebühren in Rechnung gestellt.</w:t>
      </w:r>
    </w:p>
    <w:bookmarkEnd w:id="12"/>
    <w:p w14:paraId="04F918D5" w14:textId="77777777" w:rsidR="00AD7F68" w:rsidRPr="005D1568" w:rsidRDefault="00AD7F68" w:rsidP="005D1568">
      <w:pPr>
        <w:rPr>
          <w:sz w:val="20"/>
        </w:rPr>
      </w:pPr>
    </w:p>
    <w:tbl>
      <w:tblPr>
        <w:tblW w:w="92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743"/>
        <w:gridCol w:w="3295"/>
      </w:tblGrid>
      <w:tr w:rsidR="005D1568" w:rsidRPr="005D1568" w14:paraId="6DF5C1AD" w14:textId="77777777" w:rsidTr="005D1568">
        <w:trPr>
          <w:cantSplit/>
        </w:trPr>
        <w:tc>
          <w:tcPr>
            <w:tcW w:w="2480" w:type="dxa"/>
          </w:tcPr>
          <w:p w14:paraId="633A4CBD" w14:textId="77777777" w:rsidR="005D1568" w:rsidRPr="005D1568" w:rsidRDefault="00361C96" w:rsidP="005D1568">
            <w:pPr>
              <w:spacing w:before="120"/>
            </w:pPr>
            <w:r>
              <w:t>Übernahme</w:t>
            </w:r>
            <w:r w:rsidR="005D1568" w:rsidRPr="005D1568">
              <w:t xml:space="preserve"> (Datum):</w:t>
            </w:r>
          </w:p>
        </w:tc>
        <w:sdt>
          <w:sdtPr>
            <w:id w:val="20587447"/>
            <w:placeholder>
              <w:docPart w:val="4D307FF8C1754EB78B9A6A2673463943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2693" w:type="dxa"/>
                <w:tcBorders>
                  <w:bottom w:val="single" w:sz="4" w:space="0" w:color="auto"/>
                </w:tcBorders>
              </w:tcPr>
              <w:p w14:paraId="4E9ED2B0" w14:textId="77777777" w:rsidR="005D1568" w:rsidRPr="00CD5CAF" w:rsidRDefault="00CD5CAF" w:rsidP="005D1568">
                <w:pPr>
                  <w:spacing w:before="120"/>
                </w:pPr>
                <w:r w:rsidRPr="00514530">
                  <w:rPr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43" w:type="dxa"/>
          </w:tcPr>
          <w:p w14:paraId="3E059695" w14:textId="77777777" w:rsidR="005D1568" w:rsidRPr="005D1568" w:rsidRDefault="005D1568" w:rsidP="005D1568">
            <w:pPr>
              <w:spacing w:before="120"/>
            </w:pPr>
            <w:r w:rsidRPr="005D1568">
              <w:t xml:space="preserve">  Zeit:</w:t>
            </w:r>
          </w:p>
        </w:tc>
        <w:tc>
          <w:tcPr>
            <w:tcW w:w="3295" w:type="dxa"/>
            <w:tcBorders>
              <w:bottom w:val="single" w:sz="4" w:space="0" w:color="auto"/>
            </w:tcBorders>
          </w:tcPr>
          <w:p w14:paraId="776EBA80" w14:textId="77777777" w:rsidR="005D1568" w:rsidRPr="00CD5CAF" w:rsidRDefault="00CD5CAF" w:rsidP="005D1568">
            <w:pPr>
              <w:spacing w:before="120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5D1568" w:rsidRPr="005D1568" w14:paraId="023F0161" w14:textId="77777777" w:rsidTr="005D1568">
        <w:trPr>
          <w:cantSplit/>
        </w:trPr>
        <w:tc>
          <w:tcPr>
            <w:tcW w:w="2480" w:type="dxa"/>
          </w:tcPr>
          <w:p w14:paraId="0813E963" w14:textId="77777777" w:rsidR="005D1568" w:rsidRPr="005D1568" w:rsidRDefault="00361C96" w:rsidP="005D1568">
            <w:pPr>
              <w:spacing w:before="120"/>
            </w:pPr>
            <w:r>
              <w:t>Abgabe</w:t>
            </w:r>
            <w:r w:rsidR="005D1568" w:rsidRPr="005D1568">
              <w:t xml:space="preserve"> (Datum):</w:t>
            </w:r>
          </w:p>
        </w:tc>
        <w:sdt>
          <w:sdtPr>
            <w:id w:val="604775943"/>
            <w:placeholder>
              <w:docPart w:val="CE5968C95F1840E190BA9DFC07A804C0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269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EED1EDA" w14:textId="77777777" w:rsidR="005D1568" w:rsidRPr="00CD5CAF" w:rsidRDefault="00CD5CAF" w:rsidP="005D1568">
                <w:pPr>
                  <w:spacing w:before="120"/>
                </w:pPr>
                <w:r w:rsidRPr="00514530">
                  <w:rPr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43" w:type="dxa"/>
          </w:tcPr>
          <w:p w14:paraId="69C5919F" w14:textId="77777777" w:rsidR="005D1568" w:rsidRPr="005D1568" w:rsidRDefault="005D1568" w:rsidP="005D1568">
            <w:pPr>
              <w:spacing w:before="120"/>
            </w:pPr>
            <w:r w:rsidRPr="005D1568">
              <w:t xml:space="preserve">  Zeit:</w:t>
            </w:r>
          </w:p>
        </w:tc>
        <w:tc>
          <w:tcPr>
            <w:tcW w:w="3295" w:type="dxa"/>
            <w:tcBorders>
              <w:top w:val="single" w:sz="4" w:space="0" w:color="auto"/>
              <w:bottom w:val="single" w:sz="4" w:space="0" w:color="auto"/>
            </w:tcBorders>
          </w:tcPr>
          <w:p w14:paraId="5B70677D" w14:textId="77777777" w:rsidR="005D1568" w:rsidRPr="00CD5CAF" w:rsidRDefault="00CD5CAF" w:rsidP="005D1568">
            <w:pPr>
              <w:spacing w:before="120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462486FB" w14:textId="77777777" w:rsidR="005D1568" w:rsidRPr="005D1568" w:rsidRDefault="005D1568" w:rsidP="005D1568">
      <w:pPr>
        <w:rPr>
          <w:sz w:val="20"/>
        </w:rPr>
      </w:pPr>
    </w:p>
    <w:tbl>
      <w:tblPr>
        <w:tblW w:w="951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2303"/>
        <w:gridCol w:w="888"/>
        <w:gridCol w:w="1152"/>
      </w:tblGrid>
      <w:tr w:rsidR="005D1568" w:rsidRPr="005D1568" w14:paraId="1DCD2F4A" w14:textId="77777777" w:rsidTr="00CD5CAF">
        <w:trPr>
          <w:gridAfter w:val="2"/>
          <w:wAfter w:w="2040" w:type="dxa"/>
        </w:trPr>
        <w:tc>
          <w:tcPr>
            <w:tcW w:w="2480" w:type="dxa"/>
          </w:tcPr>
          <w:p w14:paraId="025B337D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24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 xml:space="preserve">Anzahl </w:t>
            </w:r>
            <w:r w:rsidR="00361C96">
              <w:rPr>
                <w:sz w:val="20"/>
              </w:rPr>
              <w:t>Besucher</w:t>
            </w:r>
            <w:r w:rsidRPr="005D1568">
              <w:rPr>
                <w:sz w:val="20"/>
              </w:rPr>
              <w:t>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7FD306E4" w14:textId="77777777" w:rsidR="005D1568" w:rsidRPr="00614B44" w:rsidRDefault="00CD5CAF" w:rsidP="00CD5CAF">
            <w:pPr>
              <w:spacing w:before="120"/>
              <w:rPr>
                <w:szCs w:val="22"/>
              </w:rPr>
            </w:pPr>
            <w:r w:rsidRPr="00614B44">
              <w:rPr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5" w:name="Text17"/>
            <w:r w:rsidRPr="00614B44">
              <w:rPr>
                <w:szCs w:val="22"/>
              </w:rPr>
              <w:instrText xml:space="preserve"> FORMTEXT </w:instrText>
            </w:r>
            <w:r w:rsidRPr="00614B44">
              <w:rPr>
                <w:szCs w:val="22"/>
              </w:rPr>
            </w:r>
            <w:r w:rsidRPr="00614B44">
              <w:rPr>
                <w:szCs w:val="22"/>
              </w:rPr>
              <w:fldChar w:fldCharType="separate"/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szCs w:val="22"/>
              </w:rPr>
              <w:fldChar w:fldCharType="end"/>
            </w:r>
            <w:bookmarkEnd w:id="15"/>
          </w:p>
        </w:tc>
        <w:tc>
          <w:tcPr>
            <w:tcW w:w="2303" w:type="dxa"/>
          </w:tcPr>
          <w:p w14:paraId="5DBC59C8" w14:textId="77777777" w:rsidR="005D1568" w:rsidRPr="005D1568" w:rsidRDefault="005D1568" w:rsidP="005D1568">
            <w:pPr>
              <w:spacing w:before="120"/>
              <w:rPr>
                <w:sz w:val="20"/>
              </w:rPr>
            </w:pPr>
          </w:p>
        </w:tc>
      </w:tr>
      <w:tr w:rsidR="005D1568" w:rsidRPr="005D1568" w14:paraId="486D24C2" w14:textId="77777777" w:rsidTr="00CD5CAF">
        <w:trPr>
          <w:cantSplit/>
        </w:trPr>
        <w:tc>
          <w:tcPr>
            <w:tcW w:w="7476" w:type="dxa"/>
            <w:gridSpan w:val="3"/>
            <w:vAlign w:val="center"/>
          </w:tcPr>
          <w:p w14:paraId="639BF75B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>Wird ein Eintritt / eine Gebühr / eine Kollekte etc. erhoben?</w:t>
            </w:r>
          </w:p>
        </w:tc>
        <w:tc>
          <w:tcPr>
            <w:tcW w:w="888" w:type="dxa"/>
            <w:vAlign w:val="center"/>
          </w:tcPr>
          <w:p w14:paraId="716D5737" w14:textId="77777777" w:rsidR="005D1568" w:rsidRPr="005D1568" w:rsidRDefault="00CD5CAF" w:rsidP="005D1568">
            <w:pPr>
              <w:spacing w:before="24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</w:t>
            </w:r>
          </w:p>
        </w:tc>
        <w:tc>
          <w:tcPr>
            <w:tcW w:w="1152" w:type="dxa"/>
            <w:vAlign w:val="center"/>
          </w:tcPr>
          <w:p w14:paraId="0AB7CE2C" w14:textId="77777777" w:rsidR="005D1568" w:rsidRPr="005D1568" w:rsidRDefault="00CD5CAF" w:rsidP="005D1568">
            <w:pPr>
              <w:spacing w:before="24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34BE1722" w14:textId="77777777" w:rsidTr="00CD5CAF">
        <w:trPr>
          <w:cantSplit/>
        </w:trPr>
        <w:tc>
          <w:tcPr>
            <w:tcW w:w="7476" w:type="dxa"/>
            <w:gridSpan w:val="3"/>
          </w:tcPr>
          <w:p w14:paraId="1E27F7DA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>Werden Getränke oder Lebensmittel verkauft?</w:t>
            </w:r>
          </w:p>
          <w:p w14:paraId="7E5C23B5" w14:textId="77777777" w:rsidR="005D1568" w:rsidRPr="005D1568" w:rsidRDefault="005D1568" w:rsidP="005D1568">
            <w:pPr>
              <w:ind w:left="284"/>
              <w:rPr>
                <w:sz w:val="20"/>
              </w:rPr>
            </w:pPr>
            <w:r w:rsidRPr="005D1568">
              <w:rPr>
                <w:sz w:val="16"/>
              </w:rPr>
              <w:t>* Zusatzformular „Gesuch Gelegenheitswirtschaft“ ausfüllen</w:t>
            </w:r>
          </w:p>
        </w:tc>
        <w:tc>
          <w:tcPr>
            <w:tcW w:w="888" w:type="dxa"/>
          </w:tcPr>
          <w:p w14:paraId="2FD2DBD4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ja*</w:t>
            </w:r>
          </w:p>
        </w:tc>
        <w:tc>
          <w:tcPr>
            <w:tcW w:w="1152" w:type="dxa"/>
          </w:tcPr>
          <w:p w14:paraId="47481E45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4F9EE049" w14:textId="77777777" w:rsidTr="00CD5CAF">
        <w:trPr>
          <w:cantSplit/>
        </w:trPr>
        <w:tc>
          <w:tcPr>
            <w:tcW w:w="7476" w:type="dxa"/>
            <w:gridSpan w:val="3"/>
          </w:tcPr>
          <w:p w14:paraId="7B8A3390" w14:textId="77777777" w:rsidR="005D1568" w:rsidRPr="005D1568" w:rsidRDefault="005D1568" w:rsidP="00CD5CAF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 xml:space="preserve">Wird für die Abfallentsorgung ein Container benötigt? Anzahl: </w:t>
            </w:r>
            <w:r w:rsidR="00CD5CAF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="00CD5CAF">
              <w:rPr>
                <w:sz w:val="20"/>
              </w:rPr>
              <w:instrText xml:space="preserve"> FORMTEXT </w:instrText>
            </w:r>
            <w:r w:rsidR="00CD5CAF">
              <w:rPr>
                <w:sz w:val="20"/>
              </w:rPr>
            </w:r>
            <w:r w:rsidR="00CD5CAF">
              <w:rPr>
                <w:sz w:val="20"/>
              </w:rPr>
              <w:fldChar w:fldCharType="separate"/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sz w:val="20"/>
              </w:rPr>
              <w:fldChar w:fldCharType="end"/>
            </w:r>
            <w:bookmarkEnd w:id="16"/>
          </w:p>
        </w:tc>
        <w:tc>
          <w:tcPr>
            <w:tcW w:w="888" w:type="dxa"/>
          </w:tcPr>
          <w:p w14:paraId="7FE90EB3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</w:t>
            </w:r>
          </w:p>
        </w:tc>
        <w:tc>
          <w:tcPr>
            <w:tcW w:w="1152" w:type="dxa"/>
          </w:tcPr>
          <w:p w14:paraId="2AE5DEBE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527AEC4A" w14:textId="77777777" w:rsidTr="00CD5CAF">
        <w:trPr>
          <w:cantSplit/>
        </w:trPr>
        <w:tc>
          <w:tcPr>
            <w:tcW w:w="7476" w:type="dxa"/>
            <w:gridSpan w:val="3"/>
          </w:tcPr>
          <w:p w14:paraId="1D0F3261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 xml:space="preserve">Wird eine Werbetafel am </w:t>
            </w:r>
            <w:proofErr w:type="spellStart"/>
            <w:r w:rsidRPr="005D1568">
              <w:rPr>
                <w:sz w:val="20"/>
              </w:rPr>
              <w:t>Dorfein</w:t>
            </w:r>
            <w:proofErr w:type="spellEnd"/>
            <w:r w:rsidRPr="005D1568">
              <w:rPr>
                <w:sz w:val="20"/>
              </w:rPr>
              <w:t xml:space="preserve">- und </w:t>
            </w:r>
            <w:proofErr w:type="spellStart"/>
            <w:r w:rsidRPr="005D1568">
              <w:rPr>
                <w:sz w:val="20"/>
              </w:rPr>
              <w:t>ausgang</w:t>
            </w:r>
            <w:proofErr w:type="spellEnd"/>
            <w:r w:rsidRPr="005D1568">
              <w:rPr>
                <w:sz w:val="20"/>
              </w:rPr>
              <w:t xml:space="preserve"> </w:t>
            </w:r>
            <w:r w:rsidR="00361C96">
              <w:rPr>
                <w:sz w:val="20"/>
              </w:rPr>
              <w:t xml:space="preserve">/ Dorfplatz </w:t>
            </w:r>
            <w:r w:rsidRPr="005D1568">
              <w:rPr>
                <w:sz w:val="20"/>
              </w:rPr>
              <w:t>aufgestellt?</w:t>
            </w:r>
          </w:p>
          <w:p w14:paraId="6B0C6F41" w14:textId="77777777" w:rsidR="005D1568" w:rsidRPr="005D1568" w:rsidRDefault="005D1568" w:rsidP="005D1568">
            <w:pPr>
              <w:ind w:left="284"/>
              <w:rPr>
                <w:sz w:val="20"/>
              </w:rPr>
            </w:pPr>
            <w:r w:rsidRPr="005D1568">
              <w:rPr>
                <w:sz w:val="16"/>
              </w:rPr>
              <w:t>** es ist zusätzlich ein schriftliches Gesuch einzureichen</w:t>
            </w:r>
          </w:p>
        </w:tc>
        <w:tc>
          <w:tcPr>
            <w:tcW w:w="888" w:type="dxa"/>
          </w:tcPr>
          <w:p w14:paraId="5714FD68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ja**</w:t>
            </w:r>
          </w:p>
        </w:tc>
        <w:tc>
          <w:tcPr>
            <w:tcW w:w="1152" w:type="dxa"/>
          </w:tcPr>
          <w:p w14:paraId="5B4A7517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0D2214A8" w14:textId="77777777" w:rsidTr="00CD5CAF">
        <w:trPr>
          <w:cantSplit/>
        </w:trPr>
        <w:tc>
          <w:tcPr>
            <w:tcW w:w="7476" w:type="dxa"/>
            <w:gridSpan w:val="3"/>
          </w:tcPr>
          <w:p w14:paraId="50C7B32A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>Wird ein Bühnenmeister für die Bedienung der Ton- und Lichtanlage benötigt?</w:t>
            </w:r>
          </w:p>
        </w:tc>
        <w:tc>
          <w:tcPr>
            <w:tcW w:w="888" w:type="dxa"/>
          </w:tcPr>
          <w:p w14:paraId="18313BC2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</w:t>
            </w:r>
          </w:p>
        </w:tc>
        <w:tc>
          <w:tcPr>
            <w:tcW w:w="1152" w:type="dxa"/>
          </w:tcPr>
          <w:p w14:paraId="33CE51BA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</w:tbl>
    <w:p w14:paraId="6F7F1A77" w14:textId="77777777" w:rsidR="005D1568" w:rsidRPr="00AC04EC" w:rsidRDefault="005D1568" w:rsidP="005D1568">
      <w:pPr>
        <w:tabs>
          <w:tab w:val="left" w:pos="426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rPr>
          <w:szCs w:val="22"/>
        </w:rPr>
      </w:pPr>
    </w:p>
    <w:p w14:paraId="7A27323A" w14:textId="77777777" w:rsidR="005D1568" w:rsidRPr="002D4204" w:rsidRDefault="00AD1A5F" w:rsidP="005D1568">
      <w:pPr>
        <w:tabs>
          <w:tab w:val="left" w:pos="426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rPr>
          <w:b/>
          <w:szCs w:val="22"/>
        </w:rPr>
      </w:pPr>
      <w:r w:rsidRPr="002D4204">
        <w:rPr>
          <w:b/>
          <w:szCs w:val="22"/>
        </w:rPr>
        <w:t>Rechnungsstellung</w:t>
      </w:r>
    </w:p>
    <w:p w14:paraId="4CBEC398" w14:textId="77777777" w:rsidR="00313152" w:rsidRPr="002D4204" w:rsidRDefault="005D1568" w:rsidP="00252A3D">
      <w:pPr>
        <w:tabs>
          <w:tab w:val="left" w:pos="0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after="120" w:line="20" w:lineRule="atLeast"/>
        <w:jc w:val="both"/>
        <w:rPr>
          <w:sz w:val="20"/>
        </w:rPr>
      </w:pPr>
      <w:r w:rsidRPr="002D4204">
        <w:rPr>
          <w:szCs w:val="22"/>
        </w:rPr>
        <w:t xml:space="preserve">Die Gebühren </w:t>
      </w:r>
      <w:r w:rsidR="00AD1A5F" w:rsidRPr="002D4204">
        <w:rPr>
          <w:szCs w:val="22"/>
        </w:rPr>
        <w:t xml:space="preserve">und Dienstleistungen </w:t>
      </w:r>
      <w:r w:rsidRPr="002D4204">
        <w:rPr>
          <w:szCs w:val="22"/>
        </w:rPr>
        <w:t>werden nach Ablauf der Veranstaltung auf Grund der effektiv benützten Räumlichkeiten und Anlagen</w:t>
      </w:r>
      <w:r w:rsidR="00313152" w:rsidRPr="002D4204">
        <w:rPr>
          <w:szCs w:val="22"/>
        </w:rPr>
        <w:t xml:space="preserve"> sowie der erbrachten Dienstleistungen</w:t>
      </w:r>
      <w:r w:rsidRPr="002D4204">
        <w:rPr>
          <w:szCs w:val="22"/>
        </w:rPr>
        <w:t xml:space="preserve"> in Rechnung gestellt. </w:t>
      </w:r>
      <w:r w:rsidR="00313152" w:rsidRPr="002D4204">
        <w:rPr>
          <w:sz w:val="20"/>
        </w:rPr>
        <w:br w:type="page"/>
      </w:r>
    </w:p>
    <w:p w14:paraId="4D62870B" w14:textId="77777777" w:rsidR="00A045EF" w:rsidRDefault="00A045EF" w:rsidP="00A045EF">
      <w:pPr>
        <w:tabs>
          <w:tab w:val="left" w:pos="284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lang w:val="de-CH"/>
        </w:rPr>
      </w:pPr>
    </w:p>
    <w:p w14:paraId="57E38F41" w14:textId="77777777" w:rsidR="00DF5CDF" w:rsidRDefault="00DF5CDF" w:rsidP="00A045EF">
      <w:pPr>
        <w:tabs>
          <w:tab w:val="left" w:pos="284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lang w:val="de-CH"/>
        </w:rPr>
      </w:pPr>
    </w:p>
    <w:p w14:paraId="4FFB9DC8" w14:textId="77777777" w:rsidR="00A045EF" w:rsidRPr="002D4204" w:rsidRDefault="00A045EF" w:rsidP="00A045EF">
      <w:pPr>
        <w:tabs>
          <w:tab w:val="left" w:pos="284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28"/>
          <w:szCs w:val="24"/>
          <w:lang w:val="de-CH"/>
        </w:rPr>
      </w:pPr>
      <w:r w:rsidRPr="002D4204">
        <w:rPr>
          <w:b/>
          <w:bCs/>
          <w:sz w:val="28"/>
          <w:szCs w:val="24"/>
          <w:lang w:val="de-CH"/>
        </w:rPr>
        <w:t>Benötigte Räume und Anlagen</w:t>
      </w:r>
    </w:p>
    <w:p w14:paraId="02E0F473" w14:textId="77777777" w:rsidR="00A045EF" w:rsidRPr="006C5600" w:rsidRDefault="00A045EF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2"/>
          <w:szCs w:val="2"/>
          <w:lang w:val="de-CH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2268"/>
        <w:gridCol w:w="1276"/>
        <w:gridCol w:w="1417"/>
      </w:tblGrid>
      <w:tr w:rsidR="00A045EF" w:rsidRPr="00A045EF" w14:paraId="2C41DC8B" w14:textId="77777777" w:rsidTr="00A045EF">
        <w:tc>
          <w:tcPr>
            <w:tcW w:w="4678" w:type="dxa"/>
            <w:vAlign w:val="center"/>
          </w:tcPr>
          <w:p w14:paraId="0B0E9DBF" w14:textId="77777777" w:rsidR="00A045EF" w:rsidRPr="00A045EF" w:rsidRDefault="00A045EF" w:rsidP="00FD22D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5"/>
              <w:rPr>
                <w:b/>
                <w:bCs/>
                <w:szCs w:val="22"/>
                <w:lang w:val="de-CH"/>
              </w:rPr>
            </w:pPr>
          </w:p>
        </w:tc>
        <w:tc>
          <w:tcPr>
            <w:tcW w:w="2268" w:type="dxa"/>
            <w:tcBorders>
              <w:right w:val="single" w:sz="8" w:space="0" w:color="auto"/>
            </w:tcBorders>
          </w:tcPr>
          <w:p w14:paraId="4AC6642E" w14:textId="77777777" w:rsidR="00A045EF" w:rsidRPr="00A045EF" w:rsidRDefault="00A045EF" w:rsidP="00FD22D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szCs w:val="22"/>
              </w:rPr>
              <w:t>(durch Gesuchsteller auszufüllen)</w:t>
            </w:r>
          </w:p>
        </w:tc>
        <w:tc>
          <w:tcPr>
            <w:tcW w:w="2693" w:type="dxa"/>
            <w:gridSpan w:val="2"/>
            <w:tcBorders>
              <w:left w:val="single" w:sz="8" w:space="0" w:color="auto"/>
            </w:tcBorders>
          </w:tcPr>
          <w:p w14:paraId="37FE2799" w14:textId="77777777" w:rsidR="00A045EF" w:rsidRPr="00A045EF" w:rsidRDefault="00A045EF" w:rsidP="00FD22D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szCs w:val="22"/>
              </w:rPr>
              <w:t>(durch Verwaltung</w:t>
            </w:r>
            <w:r w:rsidRPr="00A045EF">
              <w:rPr>
                <w:szCs w:val="22"/>
              </w:rPr>
              <w:br/>
              <w:t>auszufüllen)</w:t>
            </w:r>
          </w:p>
        </w:tc>
      </w:tr>
      <w:tr w:rsidR="00A045EF" w:rsidRPr="00A045EF" w14:paraId="5EC1E511" w14:textId="77777777" w:rsidTr="00A045EF">
        <w:trPr>
          <w:trHeight w:val="170"/>
        </w:trPr>
        <w:tc>
          <w:tcPr>
            <w:tcW w:w="4678" w:type="dxa"/>
            <w:vAlign w:val="center"/>
          </w:tcPr>
          <w:p w14:paraId="75B690AB" w14:textId="77777777" w:rsidR="00A045EF" w:rsidRPr="00A045EF" w:rsidRDefault="00A045EF" w:rsidP="00AC04EC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5"/>
              <w:rPr>
                <w:b/>
                <w:bCs/>
                <w:szCs w:val="22"/>
                <w:lang w:val="de-CH"/>
              </w:rPr>
            </w:pPr>
          </w:p>
        </w:tc>
        <w:tc>
          <w:tcPr>
            <w:tcW w:w="2268" w:type="dxa"/>
            <w:tcBorders>
              <w:right w:val="single" w:sz="8" w:space="0" w:color="auto"/>
            </w:tcBorders>
          </w:tcPr>
          <w:p w14:paraId="77D8D798" w14:textId="77777777" w:rsidR="00A045EF" w:rsidRPr="00A045EF" w:rsidRDefault="00A045E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2693" w:type="dxa"/>
            <w:gridSpan w:val="2"/>
            <w:tcBorders>
              <w:left w:val="single" w:sz="8" w:space="0" w:color="auto"/>
            </w:tcBorders>
          </w:tcPr>
          <w:p w14:paraId="54D3DC93" w14:textId="77777777" w:rsidR="00A045EF" w:rsidRPr="00A045EF" w:rsidRDefault="00A045E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</w:tr>
      <w:tr w:rsidR="00DA118F" w:rsidRPr="00A045EF" w14:paraId="16AB9BA7" w14:textId="77777777" w:rsidTr="00A045EF">
        <w:trPr>
          <w:trHeight w:val="324"/>
        </w:trPr>
        <w:tc>
          <w:tcPr>
            <w:tcW w:w="4678" w:type="dxa"/>
            <w:vAlign w:val="bottom"/>
          </w:tcPr>
          <w:p w14:paraId="4F7DAC12" w14:textId="77777777" w:rsidR="00DA118F" w:rsidRPr="00A045EF" w:rsidRDefault="00DA118F" w:rsidP="00DA118F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5"/>
              <w:rPr>
                <w:b/>
                <w:bCs/>
                <w:szCs w:val="22"/>
                <w:lang w:val="de-CH"/>
              </w:rPr>
            </w:pPr>
          </w:p>
        </w:tc>
        <w:tc>
          <w:tcPr>
            <w:tcW w:w="2268" w:type="dxa"/>
            <w:tcBorders>
              <w:right w:val="single" w:sz="8" w:space="0" w:color="auto"/>
            </w:tcBorders>
            <w:vAlign w:val="bottom"/>
          </w:tcPr>
          <w:p w14:paraId="233F01C9" w14:textId="77777777" w:rsidR="00DA118F" w:rsidRPr="00A045EF" w:rsidRDefault="00DA118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bestellt</w:t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bottom"/>
          </w:tcPr>
          <w:p w14:paraId="43344E4A" w14:textId="77777777" w:rsidR="00DA118F" w:rsidRPr="00A045EF" w:rsidRDefault="00DA118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bewilligt</w:t>
            </w:r>
          </w:p>
        </w:tc>
        <w:tc>
          <w:tcPr>
            <w:tcW w:w="1417" w:type="dxa"/>
            <w:vAlign w:val="bottom"/>
          </w:tcPr>
          <w:p w14:paraId="48AC57A8" w14:textId="77777777" w:rsidR="00DA118F" w:rsidRPr="00A045EF" w:rsidRDefault="00DA118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benutzt</w:t>
            </w:r>
          </w:p>
        </w:tc>
      </w:tr>
    </w:tbl>
    <w:p w14:paraId="507F246B" w14:textId="77777777" w:rsidR="004D6B76" w:rsidRPr="002D4204" w:rsidRDefault="004D6B76" w:rsidP="005D1568">
      <w:pPr>
        <w:pBdr>
          <w:bottom w:val="single" w:sz="4" w:space="2" w:color="auto"/>
        </w:pBdr>
        <w:tabs>
          <w:tab w:val="left" w:pos="284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szCs w:val="22"/>
          <w:lang w:val="de-CH"/>
        </w:rPr>
      </w:pPr>
    </w:p>
    <w:p w14:paraId="38A4F30A" w14:textId="77777777" w:rsidR="005D1568" w:rsidRPr="002D4204" w:rsidRDefault="005D1568" w:rsidP="005D1568">
      <w:pPr>
        <w:pBdr>
          <w:bottom w:val="single" w:sz="4" w:space="2" w:color="auto"/>
        </w:pBdr>
        <w:tabs>
          <w:tab w:val="left" w:pos="284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24"/>
          <w:szCs w:val="24"/>
          <w:lang w:val="de-CH"/>
        </w:rPr>
      </w:pPr>
      <w:proofErr w:type="spellStart"/>
      <w:r w:rsidRPr="002D4204">
        <w:rPr>
          <w:b/>
          <w:bCs/>
          <w:sz w:val="24"/>
          <w:szCs w:val="24"/>
          <w:lang w:val="de-CH"/>
        </w:rPr>
        <w:t>Türli</w:t>
      </w:r>
      <w:proofErr w:type="spellEnd"/>
      <w:r w:rsidR="002F0898">
        <w:rPr>
          <w:b/>
          <w:bCs/>
          <w:sz w:val="24"/>
          <w:szCs w:val="24"/>
          <w:lang w:val="de-CH"/>
        </w:rPr>
        <w:t xml:space="preserve"> / Gemeindehaus</w:t>
      </w:r>
    </w:p>
    <w:tbl>
      <w:tblPr>
        <w:tblW w:w="0" w:type="auto"/>
        <w:tblBorders>
          <w:bottom w:val="dotted" w:sz="4" w:space="0" w:color="999999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781"/>
        <w:gridCol w:w="1984"/>
        <w:gridCol w:w="1276"/>
        <w:gridCol w:w="1417"/>
      </w:tblGrid>
      <w:tr w:rsidR="005D1568" w:rsidRPr="00A045EF" w14:paraId="61F83873" w14:textId="77777777" w:rsidTr="00AC04EC">
        <w:tc>
          <w:tcPr>
            <w:tcW w:w="4181" w:type="dxa"/>
          </w:tcPr>
          <w:p w14:paraId="2B0C9C21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 xml:space="preserve">Mehrzweckraum </w:t>
            </w:r>
            <w:r w:rsidR="002F0898">
              <w:rPr>
                <w:szCs w:val="22"/>
              </w:rPr>
              <w:t xml:space="preserve">Turnhalle </w:t>
            </w:r>
            <w:proofErr w:type="spellStart"/>
            <w:r w:rsidRPr="00A045EF">
              <w:rPr>
                <w:szCs w:val="22"/>
              </w:rPr>
              <w:t>Türli</w:t>
            </w:r>
            <w:proofErr w:type="spellEnd"/>
          </w:p>
        </w:tc>
        <w:tc>
          <w:tcPr>
            <w:tcW w:w="781" w:type="dxa"/>
          </w:tcPr>
          <w:p w14:paraId="1DCE5B22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tcBorders>
              <w:top w:val="nil"/>
              <w:bottom w:val="dotted" w:sz="4" w:space="0" w:color="808080"/>
              <w:right w:val="single" w:sz="8" w:space="0" w:color="auto"/>
            </w:tcBorders>
          </w:tcPr>
          <w:p w14:paraId="108AE339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3B3BBA3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  <w:tc>
          <w:tcPr>
            <w:tcW w:w="1417" w:type="dxa"/>
          </w:tcPr>
          <w:p w14:paraId="7D63351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</w:tr>
      <w:tr w:rsidR="005D1568" w:rsidRPr="00A045EF" w14:paraId="1E1E8371" w14:textId="77777777" w:rsidTr="00AC04EC">
        <w:tc>
          <w:tcPr>
            <w:tcW w:w="4181" w:type="dxa"/>
          </w:tcPr>
          <w:p w14:paraId="0A9A7B1B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ohne Mobiliar</w:t>
            </w:r>
          </w:p>
        </w:tc>
        <w:tc>
          <w:tcPr>
            <w:tcW w:w="781" w:type="dxa"/>
          </w:tcPr>
          <w:p w14:paraId="637180CA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bookmarkStart w:id="17" w:name="Kontrollkästchen9"/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466B840" w14:textId="77777777" w:rsidR="005D1568" w:rsidRPr="00A045EF" w:rsidRDefault="00CD5CAF" w:rsidP="00CD5CA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  <w:bookmarkEnd w:id="17"/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43B7342F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6659CD1B" w14:textId="77777777" w:rsidR="005D1568" w:rsidRPr="00A045EF" w:rsidRDefault="006C560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 xml:space="preserve">__ </w:t>
            </w:r>
            <w:r w:rsidR="005D1568" w:rsidRPr="00A045EF">
              <w:rPr>
                <w:b/>
                <w:bCs/>
                <w:szCs w:val="22"/>
              </w:rPr>
              <w:t>Tag(e)</w:t>
            </w:r>
          </w:p>
        </w:tc>
      </w:tr>
      <w:tr w:rsidR="005D1568" w:rsidRPr="00A045EF" w14:paraId="4EBBB24B" w14:textId="77777777" w:rsidTr="00AC04EC">
        <w:tc>
          <w:tcPr>
            <w:tcW w:w="4181" w:type="dxa"/>
          </w:tcPr>
          <w:p w14:paraId="13A5387B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mit Mobiliar</w:t>
            </w:r>
          </w:p>
        </w:tc>
        <w:tc>
          <w:tcPr>
            <w:tcW w:w="781" w:type="dxa"/>
          </w:tcPr>
          <w:p w14:paraId="44748387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44E69867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5D717066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63F1CFBF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7BC8C66B" w14:textId="77777777" w:rsidTr="00AC04EC">
        <w:tc>
          <w:tcPr>
            <w:tcW w:w="4181" w:type="dxa"/>
            <w:tcBorders>
              <w:bottom w:val="dotted" w:sz="4" w:space="0" w:color="808080"/>
            </w:tcBorders>
          </w:tcPr>
          <w:p w14:paraId="11B3D445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Singsaal</w:t>
            </w:r>
            <w:r w:rsidR="002F0898">
              <w:rPr>
                <w:szCs w:val="22"/>
              </w:rPr>
              <w:t xml:space="preserve"> Schulhaus</w:t>
            </w:r>
            <w:r w:rsidRPr="00A045EF">
              <w:rPr>
                <w:szCs w:val="22"/>
              </w:rPr>
              <w:t xml:space="preserve"> </w:t>
            </w:r>
            <w:proofErr w:type="spellStart"/>
            <w:r w:rsidRPr="00A045EF">
              <w:rPr>
                <w:szCs w:val="22"/>
              </w:rPr>
              <w:t>Türli</w:t>
            </w:r>
            <w:proofErr w:type="spellEnd"/>
          </w:p>
        </w:tc>
        <w:tc>
          <w:tcPr>
            <w:tcW w:w="781" w:type="dxa"/>
            <w:tcBorders>
              <w:bottom w:val="dotted" w:sz="4" w:space="0" w:color="808080"/>
            </w:tcBorders>
          </w:tcPr>
          <w:p w14:paraId="3AE3198F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35584928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  <w:bottom w:val="dotted" w:sz="4" w:space="0" w:color="808080"/>
            </w:tcBorders>
            <w:vAlign w:val="center"/>
          </w:tcPr>
          <w:p w14:paraId="16FB64F1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bottom w:val="dotted" w:sz="4" w:space="0" w:color="808080"/>
            </w:tcBorders>
            <w:vAlign w:val="center"/>
          </w:tcPr>
          <w:p w14:paraId="455C2A1F" w14:textId="77777777" w:rsidR="005D1568" w:rsidRPr="00A045EF" w:rsidRDefault="006C560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 xml:space="preserve">__ </w:t>
            </w:r>
            <w:r w:rsidR="005D1568" w:rsidRPr="00A045EF">
              <w:rPr>
                <w:b/>
                <w:bCs/>
                <w:szCs w:val="22"/>
              </w:rPr>
              <w:t>Tag(e)</w:t>
            </w:r>
          </w:p>
        </w:tc>
      </w:tr>
      <w:tr w:rsidR="005D1568" w:rsidRPr="00A045EF" w14:paraId="13372620" w14:textId="77777777" w:rsidTr="00AC04EC">
        <w:tc>
          <w:tcPr>
            <w:tcW w:w="4181" w:type="dxa"/>
            <w:tcBorders>
              <w:top w:val="dotted" w:sz="4" w:space="0" w:color="808080"/>
              <w:bottom w:val="dotted" w:sz="4" w:space="0" w:color="808080"/>
            </w:tcBorders>
          </w:tcPr>
          <w:p w14:paraId="6070EAEF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Dachstock Gemeindehaus</w:t>
            </w:r>
          </w:p>
        </w:tc>
        <w:tc>
          <w:tcPr>
            <w:tcW w:w="781" w:type="dxa"/>
            <w:tcBorders>
              <w:top w:val="dotted" w:sz="4" w:space="0" w:color="808080"/>
              <w:bottom w:val="dotted" w:sz="4" w:space="0" w:color="808080"/>
            </w:tcBorders>
          </w:tcPr>
          <w:p w14:paraId="66F1BA99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62906F60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5A0D9003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555AB0A2" w14:textId="77777777" w:rsidR="005D1568" w:rsidRPr="00A045EF" w:rsidRDefault="006C560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 xml:space="preserve">__ </w:t>
            </w:r>
            <w:r w:rsidR="005D1568" w:rsidRPr="00A045EF">
              <w:rPr>
                <w:b/>
                <w:bCs/>
                <w:szCs w:val="22"/>
              </w:rPr>
              <w:t>Tag(e)</w:t>
            </w:r>
          </w:p>
        </w:tc>
      </w:tr>
    </w:tbl>
    <w:p w14:paraId="45BE42FC" w14:textId="77777777" w:rsidR="005D1568" w:rsidRPr="002D4204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</w:p>
    <w:p w14:paraId="2F1CA194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proofErr w:type="spellStart"/>
      <w:r w:rsidRPr="002D4204">
        <w:rPr>
          <w:b/>
          <w:bCs/>
          <w:sz w:val="24"/>
          <w:szCs w:val="22"/>
          <w:lang w:val="de-CH"/>
        </w:rPr>
        <w:t>Stuckli</w:t>
      </w:r>
      <w:proofErr w:type="spellEnd"/>
      <w:r w:rsidR="00313152" w:rsidRPr="002D4204">
        <w:rPr>
          <w:b/>
          <w:bCs/>
          <w:sz w:val="24"/>
          <w:szCs w:val="22"/>
          <w:lang w:val="de-CH"/>
        </w:rPr>
        <w:t xml:space="preserve"> (nur für Tarif A)</w:t>
      </w:r>
    </w:p>
    <w:tbl>
      <w:tblPr>
        <w:tblW w:w="0" w:type="auto"/>
        <w:tblBorders>
          <w:bottom w:val="dotted" w:sz="4" w:space="0" w:color="808080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781"/>
        <w:gridCol w:w="1984"/>
        <w:gridCol w:w="1276"/>
        <w:gridCol w:w="1417"/>
      </w:tblGrid>
      <w:tr w:rsidR="005D1568" w:rsidRPr="00A045EF" w14:paraId="715FA61F" w14:textId="77777777" w:rsidTr="00AC04EC">
        <w:tc>
          <w:tcPr>
            <w:tcW w:w="4181" w:type="dxa"/>
          </w:tcPr>
          <w:p w14:paraId="786F710C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Musikzimmer</w:t>
            </w:r>
          </w:p>
        </w:tc>
        <w:tc>
          <w:tcPr>
            <w:tcW w:w="781" w:type="dxa"/>
          </w:tcPr>
          <w:p w14:paraId="6650C1BC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tcBorders>
              <w:top w:val="nil"/>
              <w:right w:val="single" w:sz="8" w:space="0" w:color="auto"/>
            </w:tcBorders>
            <w:vAlign w:val="center"/>
          </w:tcPr>
          <w:p w14:paraId="4325242F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02EA0595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66E4C4D2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77D1FFE6" w14:textId="77777777" w:rsidTr="00AC04EC">
        <w:tc>
          <w:tcPr>
            <w:tcW w:w="4181" w:type="dxa"/>
          </w:tcPr>
          <w:p w14:paraId="7D74F170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Musikprobelokal</w:t>
            </w:r>
            <w:r w:rsidR="00313152" w:rsidRPr="00A045EF">
              <w:rPr>
                <w:szCs w:val="22"/>
              </w:rPr>
              <w:t xml:space="preserve"> (Musik Eintracht)</w:t>
            </w:r>
          </w:p>
        </w:tc>
        <w:tc>
          <w:tcPr>
            <w:tcW w:w="781" w:type="dxa"/>
          </w:tcPr>
          <w:p w14:paraId="0A5F5166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05C26557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0DB65F53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2873A6C8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</w:t>
            </w:r>
            <w:r w:rsidR="00600EEC" w:rsidRPr="00A045EF">
              <w:rPr>
                <w:b/>
                <w:bCs/>
                <w:szCs w:val="22"/>
              </w:rPr>
              <w:t>(e)</w:t>
            </w:r>
          </w:p>
        </w:tc>
      </w:tr>
    </w:tbl>
    <w:p w14:paraId="4E531211" w14:textId="77777777" w:rsidR="005D1568" w:rsidRPr="00E337E4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</w:p>
    <w:p w14:paraId="63E8E539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>Mattli</w:t>
      </w:r>
    </w:p>
    <w:tbl>
      <w:tblPr>
        <w:tblW w:w="9639" w:type="dxa"/>
        <w:tblBorders>
          <w:bottom w:val="dotted" w:sz="4" w:space="0" w:color="auto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6"/>
        <w:gridCol w:w="37"/>
        <w:gridCol w:w="709"/>
        <w:gridCol w:w="805"/>
        <w:gridCol w:w="1179"/>
        <w:gridCol w:w="1276"/>
        <w:gridCol w:w="1417"/>
      </w:tblGrid>
      <w:tr w:rsidR="005D1568" w:rsidRPr="00A045EF" w14:paraId="5A49F299" w14:textId="77777777" w:rsidTr="00AC04EC">
        <w:tc>
          <w:tcPr>
            <w:tcW w:w="4216" w:type="dxa"/>
          </w:tcPr>
          <w:p w14:paraId="78AEADBF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Gemeindesaal Mattli inkl. Bühne und Aula</w:t>
            </w:r>
          </w:p>
        </w:tc>
        <w:tc>
          <w:tcPr>
            <w:tcW w:w="746" w:type="dxa"/>
            <w:gridSpan w:val="2"/>
          </w:tcPr>
          <w:p w14:paraId="604C63C2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dotted" w:sz="4" w:space="0" w:color="808080"/>
              <w:right w:val="single" w:sz="8" w:space="0" w:color="auto"/>
            </w:tcBorders>
            <w:vAlign w:val="center"/>
          </w:tcPr>
          <w:p w14:paraId="6D9BEE8D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121B98B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7BDE012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5D1568" w:rsidRPr="00A045EF" w14:paraId="0F393A8B" w14:textId="77777777" w:rsidTr="00AC04EC">
        <w:tc>
          <w:tcPr>
            <w:tcW w:w="4216" w:type="dxa"/>
          </w:tcPr>
          <w:p w14:paraId="61ECAC2D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ohne Mobiliar</w:t>
            </w:r>
          </w:p>
        </w:tc>
        <w:tc>
          <w:tcPr>
            <w:tcW w:w="746" w:type="dxa"/>
            <w:gridSpan w:val="2"/>
          </w:tcPr>
          <w:p w14:paraId="4F9616F5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4BFBA253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0F8F2485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0178B80B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</w:t>
            </w:r>
            <w:r w:rsidR="00600EEC" w:rsidRPr="00A045EF">
              <w:rPr>
                <w:b/>
                <w:bCs/>
                <w:szCs w:val="22"/>
              </w:rPr>
              <w:t>(e)</w:t>
            </w:r>
          </w:p>
        </w:tc>
      </w:tr>
      <w:tr w:rsidR="005D1568" w:rsidRPr="00A045EF" w14:paraId="1DDB57D7" w14:textId="77777777" w:rsidTr="00AC04EC">
        <w:tc>
          <w:tcPr>
            <w:tcW w:w="4216" w:type="dxa"/>
          </w:tcPr>
          <w:p w14:paraId="218790FC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 xml:space="preserve">mit Konzertbestuhlung </w:t>
            </w:r>
          </w:p>
        </w:tc>
        <w:tc>
          <w:tcPr>
            <w:tcW w:w="746" w:type="dxa"/>
            <w:gridSpan w:val="2"/>
          </w:tcPr>
          <w:p w14:paraId="68D1D226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5477DFA5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15CBAB63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417AC4C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</w:t>
            </w:r>
            <w:r w:rsidR="00600EEC" w:rsidRPr="00A045EF">
              <w:rPr>
                <w:b/>
                <w:bCs/>
                <w:szCs w:val="22"/>
              </w:rPr>
              <w:t>(e)</w:t>
            </w:r>
          </w:p>
        </w:tc>
      </w:tr>
      <w:tr w:rsidR="005D1568" w:rsidRPr="00A045EF" w14:paraId="78112F0A" w14:textId="77777777" w:rsidTr="00AC04EC">
        <w:tc>
          <w:tcPr>
            <w:tcW w:w="4216" w:type="dxa"/>
          </w:tcPr>
          <w:p w14:paraId="02C59545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mit Bankettbestuhlung</w:t>
            </w:r>
          </w:p>
        </w:tc>
        <w:tc>
          <w:tcPr>
            <w:tcW w:w="746" w:type="dxa"/>
            <w:gridSpan w:val="2"/>
          </w:tcPr>
          <w:p w14:paraId="70FC3A73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75B4B70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2469C342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08747DF7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</w:t>
            </w:r>
            <w:r w:rsidR="00600EEC" w:rsidRPr="00A045EF">
              <w:rPr>
                <w:b/>
                <w:bCs/>
                <w:szCs w:val="22"/>
              </w:rPr>
              <w:t>(e)</w:t>
            </w:r>
          </w:p>
        </w:tc>
      </w:tr>
      <w:tr w:rsidR="00FE5F18" w:rsidRPr="00A045EF" w14:paraId="70FB718B" w14:textId="77777777" w:rsidTr="00FE5F18">
        <w:tc>
          <w:tcPr>
            <w:tcW w:w="5767" w:type="dxa"/>
            <w:gridSpan w:val="4"/>
          </w:tcPr>
          <w:p w14:paraId="46468952" w14:textId="77777777" w:rsidR="00FE5F18" w:rsidRPr="00FE5F18" w:rsidRDefault="00FE5F18" w:rsidP="004320EB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pacing w:val="-2"/>
                <w:szCs w:val="22"/>
              </w:rPr>
            </w:pPr>
            <w:r w:rsidRPr="00A045EF">
              <w:rPr>
                <w:szCs w:val="22"/>
              </w:rPr>
              <w:tab/>
            </w:r>
            <w:r w:rsidRPr="00FE5F18">
              <w:rPr>
                <w:spacing w:val="-2"/>
                <w:szCs w:val="22"/>
              </w:rPr>
              <w:t xml:space="preserve">WLAN </w:t>
            </w:r>
            <w:r w:rsidRPr="00FE5F18">
              <w:rPr>
                <w:spacing w:val="-2"/>
                <w:sz w:val="18"/>
                <w:szCs w:val="18"/>
              </w:rPr>
              <w:t>(ohne Bestellung steht WLAN nicht zur Verfügung)</w:t>
            </w:r>
          </w:p>
        </w:tc>
        <w:tc>
          <w:tcPr>
            <w:tcW w:w="1179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B0EDDD7" w14:textId="77777777" w:rsidR="00FE5F18" w:rsidRPr="00A045EF" w:rsidRDefault="00FE5F18" w:rsidP="00FE5F1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24614CC9" w14:textId="77777777" w:rsidR="00FE5F18" w:rsidRPr="00A045EF" w:rsidRDefault="00FE5F18" w:rsidP="004320EB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43CB8007" w14:textId="77777777" w:rsidR="00FE5F18" w:rsidRPr="00A045EF" w:rsidRDefault="00FE5F18" w:rsidP="004320EB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6D7AA679" w14:textId="77777777" w:rsidTr="00AC04EC">
        <w:tc>
          <w:tcPr>
            <w:tcW w:w="4216" w:type="dxa"/>
          </w:tcPr>
          <w:p w14:paraId="793FDC00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Bankettküche</w:t>
            </w:r>
          </w:p>
        </w:tc>
        <w:tc>
          <w:tcPr>
            <w:tcW w:w="746" w:type="dxa"/>
            <w:gridSpan w:val="2"/>
          </w:tcPr>
          <w:p w14:paraId="21E7EB9B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594659AC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7AEAF672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22FD60E3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16BB2088" w14:textId="77777777" w:rsidTr="00AC04EC">
        <w:tc>
          <w:tcPr>
            <w:tcW w:w="4216" w:type="dxa"/>
          </w:tcPr>
          <w:p w14:paraId="15517123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Militärküche</w:t>
            </w:r>
          </w:p>
        </w:tc>
        <w:tc>
          <w:tcPr>
            <w:tcW w:w="746" w:type="dxa"/>
            <w:gridSpan w:val="2"/>
          </w:tcPr>
          <w:p w14:paraId="706E04E2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47BE42A5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690F872F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13C20EB6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430CB0FF" w14:textId="77777777" w:rsidTr="00AC04EC">
        <w:tc>
          <w:tcPr>
            <w:tcW w:w="4216" w:type="dxa"/>
          </w:tcPr>
          <w:p w14:paraId="23DBAEAA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Foyer</w:t>
            </w:r>
          </w:p>
        </w:tc>
        <w:tc>
          <w:tcPr>
            <w:tcW w:w="746" w:type="dxa"/>
            <w:gridSpan w:val="2"/>
          </w:tcPr>
          <w:p w14:paraId="3DC87E82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4FAA1765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4B50532F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394159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5D1568" w:rsidRPr="00A045EF" w14:paraId="76A880AE" w14:textId="77777777" w:rsidTr="00AC04EC">
        <w:tc>
          <w:tcPr>
            <w:tcW w:w="4216" w:type="dxa"/>
          </w:tcPr>
          <w:p w14:paraId="58EF057F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ohne Mobiliar</w:t>
            </w:r>
          </w:p>
        </w:tc>
        <w:tc>
          <w:tcPr>
            <w:tcW w:w="746" w:type="dxa"/>
            <w:gridSpan w:val="2"/>
          </w:tcPr>
          <w:p w14:paraId="64B2B153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3649B557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44BE8B91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5CFD2605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65D85B3D" w14:textId="77777777" w:rsidTr="00AC04EC">
        <w:tc>
          <w:tcPr>
            <w:tcW w:w="4216" w:type="dxa"/>
          </w:tcPr>
          <w:p w14:paraId="395D7E82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mit Bankettbestuhlung</w:t>
            </w:r>
          </w:p>
        </w:tc>
        <w:tc>
          <w:tcPr>
            <w:tcW w:w="746" w:type="dxa"/>
            <w:gridSpan w:val="2"/>
          </w:tcPr>
          <w:p w14:paraId="52CB1F43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557B259B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705E8419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74FE9649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315C4310" w14:textId="77777777" w:rsidTr="00AC04EC">
        <w:tc>
          <w:tcPr>
            <w:tcW w:w="4216" w:type="dxa"/>
          </w:tcPr>
          <w:p w14:paraId="38312294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 xml:space="preserve">Bühne </w:t>
            </w:r>
          </w:p>
        </w:tc>
        <w:tc>
          <w:tcPr>
            <w:tcW w:w="746" w:type="dxa"/>
            <w:gridSpan w:val="2"/>
          </w:tcPr>
          <w:p w14:paraId="5008656D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6D27E262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2E24B700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518D35F8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34FC2FBA" w14:textId="77777777" w:rsidTr="00DD7AEE">
        <w:tc>
          <w:tcPr>
            <w:tcW w:w="4216" w:type="dxa"/>
          </w:tcPr>
          <w:p w14:paraId="3B8579BB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Aula</w:t>
            </w:r>
          </w:p>
        </w:tc>
        <w:tc>
          <w:tcPr>
            <w:tcW w:w="746" w:type="dxa"/>
            <w:gridSpan w:val="2"/>
          </w:tcPr>
          <w:p w14:paraId="0A9BC843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55E7734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640FB698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49DCC19B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DD7AEE" w:rsidRPr="002D4204" w14:paraId="6E967205" w14:textId="77777777" w:rsidTr="00DD7AEE">
        <w:tblPrEx>
          <w:tblBorders>
            <w:bottom w:val="none" w:sz="0" w:space="0" w:color="auto"/>
            <w:insideH w:val="none" w:sz="0" w:space="0" w:color="auto"/>
          </w:tblBorders>
        </w:tblPrEx>
        <w:tc>
          <w:tcPr>
            <w:tcW w:w="4253" w:type="dxa"/>
            <w:gridSpan w:val="2"/>
            <w:tcBorders>
              <w:top w:val="dotted" w:sz="4" w:space="0" w:color="808080"/>
            </w:tcBorders>
          </w:tcPr>
          <w:p w14:paraId="49BFB2EF" w14:textId="77777777" w:rsidR="00DD7AEE" w:rsidRPr="002D4204" w:rsidRDefault="00DD7AEE" w:rsidP="00606942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Zivilschutzanlage</w:t>
            </w:r>
          </w:p>
        </w:tc>
        <w:tc>
          <w:tcPr>
            <w:tcW w:w="709" w:type="dxa"/>
            <w:tcBorders>
              <w:top w:val="dotted" w:sz="4" w:space="0" w:color="808080"/>
            </w:tcBorders>
          </w:tcPr>
          <w:p w14:paraId="5A4055C9" w14:textId="77777777" w:rsidR="00DD7AEE" w:rsidRPr="002D4204" w:rsidRDefault="00DD7AEE" w:rsidP="00606942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7127ED7D" w14:textId="77777777" w:rsidR="00DD7AEE" w:rsidRPr="002D4204" w:rsidRDefault="00DD7AEE" w:rsidP="00606942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</w:tcBorders>
            <w:vAlign w:val="center"/>
          </w:tcPr>
          <w:p w14:paraId="23CEBCB6" w14:textId="77777777" w:rsidR="00DD7AEE" w:rsidRPr="002D4204" w:rsidRDefault="00DD7AEE" w:rsidP="00606942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szCs w:val="22"/>
              </w:rPr>
            </w:pPr>
            <w:r w:rsidRPr="002D4204">
              <w:rPr>
                <w:b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</w:tcBorders>
            <w:vAlign w:val="center"/>
          </w:tcPr>
          <w:p w14:paraId="4D2A65F6" w14:textId="77777777" w:rsidR="00DD7AEE" w:rsidRPr="002D4204" w:rsidRDefault="00DD7AEE" w:rsidP="00606942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</w:tbl>
    <w:p w14:paraId="1CA119FD" w14:textId="77777777" w:rsidR="005D1568" w:rsidRPr="002D4204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</w:p>
    <w:p w14:paraId="6B6EAF3D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 xml:space="preserve">Diverse Schulräume </w:t>
      </w:r>
    </w:p>
    <w:tbl>
      <w:tblPr>
        <w:tblW w:w="9639" w:type="dxa"/>
        <w:tblBorders>
          <w:bottom w:val="dotted" w:sz="4" w:space="0" w:color="808080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992"/>
        <w:gridCol w:w="993"/>
        <w:gridCol w:w="567"/>
        <w:gridCol w:w="1984"/>
        <w:gridCol w:w="1276"/>
        <w:gridCol w:w="1417"/>
      </w:tblGrid>
      <w:tr w:rsidR="00620A66" w:rsidRPr="002D4204" w14:paraId="6759C953" w14:textId="77777777" w:rsidTr="00AC04EC">
        <w:tc>
          <w:tcPr>
            <w:tcW w:w="2410" w:type="dxa"/>
          </w:tcPr>
          <w:p w14:paraId="10459712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Schulzimmer</w:t>
            </w:r>
          </w:p>
        </w:tc>
        <w:bookmarkStart w:id="18" w:name="Kontrollkästchen34"/>
        <w:tc>
          <w:tcPr>
            <w:tcW w:w="992" w:type="dxa"/>
          </w:tcPr>
          <w:p w14:paraId="58C15432" w14:textId="77777777" w:rsidR="00620A66" w:rsidRPr="002D4204" w:rsidRDefault="00620A66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bookmarkEnd w:id="18"/>
            <w:r w:rsidRPr="002D4204">
              <w:rPr>
                <w:szCs w:val="22"/>
              </w:rPr>
              <w:t xml:space="preserve"> </w:t>
            </w:r>
            <w:proofErr w:type="spellStart"/>
            <w:r w:rsidRPr="002D4204">
              <w:rPr>
                <w:szCs w:val="22"/>
              </w:rPr>
              <w:t>Türli</w:t>
            </w:r>
            <w:proofErr w:type="spellEnd"/>
          </w:p>
        </w:tc>
        <w:tc>
          <w:tcPr>
            <w:tcW w:w="993" w:type="dxa"/>
          </w:tcPr>
          <w:p w14:paraId="0BC7E705" w14:textId="77777777" w:rsidR="00620A66" w:rsidRPr="002D4204" w:rsidRDefault="00DF5CDF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</w:t>
            </w:r>
            <w:r w:rsidR="00620A66" w:rsidRPr="002D4204">
              <w:rPr>
                <w:szCs w:val="22"/>
              </w:rPr>
              <w:t>Mattli</w:t>
            </w:r>
          </w:p>
        </w:tc>
        <w:tc>
          <w:tcPr>
            <w:tcW w:w="567" w:type="dxa"/>
          </w:tcPr>
          <w:p w14:paraId="0EF67107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nil"/>
              <w:right w:val="single" w:sz="8" w:space="0" w:color="auto"/>
            </w:tcBorders>
            <w:vAlign w:val="center"/>
          </w:tcPr>
          <w:p w14:paraId="1F5AD497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7A9A5D6C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0EFEFDC3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620A66" w:rsidRPr="002D4204" w14:paraId="2E4C5183" w14:textId="77777777" w:rsidTr="00AC04EC">
        <w:tc>
          <w:tcPr>
            <w:tcW w:w="2410" w:type="dxa"/>
          </w:tcPr>
          <w:p w14:paraId="7A8D6AC9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Werkraum</w:t>
            </w:r>
          </w:p>
        </w:tc>
        <w:tc>
          <w:tcPr>
            <w:tcW w:w="992" w:type="dxa"/>
          </w:tcPr>
          <w:p w14:paraId="1E46A7F8" w14:textId="77777777" w:rsidR="00620A66" w:rsidRPr="002D4204" w:rsidRDefault="00620A66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Kontrollkästchen35"/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bookmarkEnd w:id="19"/>
            <w:r w:rsidRPr="002D4204">
              <w:rPr>
                <w:szCs w:val="22"/>
              </w:rPr>
              <w:t xml:space="preserve"> </w:t>
            </w:r>
            <w:proofErr w:type="spellStart"/>
            <w:r w:rsidRPr="002D4204">
              <w:rPr>
                <w:szCs w:val="22"/>
              </w:rPr>
              <w:t>Türli</w:t>
            </w:r>
            <w:proofErr w:type="spellEnd"/>
          </w:p>
        </w:tc>
        <w:tc>
          <w:tcPr>
            <w:tcW w:w="993" w:type="dxa"/>
          </w:tcPr>
          <w:p w14:paraId="17A68DD1" w14:textId="77777777" w:rsidR="00620A66" w:rsidRPr="002D4204" w:rsidRDefault="00620A66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38"/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bookmarkEnd w:id="20"/>
            <w:r w:rsidRPr="002D4204">
              <w:rPr>
                <w:szCs w:val="22"/>
              </w:rPr>
              <w:t xml:space="preserve"> Mattli</w:t>
            </w:r>
          </w:p>
        </w:tc>
        <w:tc>
          <w:tcPr>
            <w:tcW w:w="567" w:type="dxa"/>
          </w:tcPr>
          <w:p w14:paraId="6B9B51A8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409885DA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3653E4B9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4B7A4F98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620A66" w:rsidRPr="002D4204" w14:paraId="44251502" w14:textId="77777777" w:rsidTr="00AC04EC">
        <w:tc>
          <w:tcPr>
            <w:tcW w:w="2410" w:type="dxa"/>
          </w:tcPr>
          <w:p w14:paraId="40DFD985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Handarbeitszimmer</w:t>
            </w:r>
          </w:p>
        </w:tc>
        <w:tc>
          <w:tcPr>
            <w:tcW w:w="992" w:type="dxa"/>
          </w:tcPr>
          <w:p w14:paraId="66A88F5E" w14:textId="77777777" w:rsidR="00620A66" w:rsidRPr="002D4204" w:rsidRDefault="00620A66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36"/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bookmarkEnd w:id="21"/>
            <w:r w:rsidRPr="002D4204">
              <w:rPr>
                <w:szCs w:val="22"/>
              </w:rPr>
              <w:t xml:space="preserve"> </w:t>
            </w:r>
            <w:proofErr w:type="spellStart"/>
            <w:r w:rsidRPr="002D4204">
              <w:rPr>
                <w:szCs w:val="22"/>
              </w:rPr>
              <w:t>Türli</w:t>
            </w:r>
            <w:proofErr w:type="spellEnd"/>
          </w:p>
        </w:tc>
        <w:tc>
          <w:tcPr>
            <w:tcW w:w="993" w:type="dxa"/>
          </w:tcPr>
          <w:p w14:paraId="6B90F0FF" w14:textId="77777777" w:rsidR="00620A66" w:rsidRPr="002D4204" w:rsidRDefault="00620A66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39"/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bookmarkEnd w:id="22"/>
            <w:r w:rsidRPr="002D4204">
              <w:rPr>
                <w:szCs w:val="22"/>
              </w:rPr>
              <w:t xml:space="preserve"> Mattli</w:t>
            </w:r>
          </w:p>
        </w:tc>
        <w:tc>
          <w:tcPr>
            <w:tcW w:w="567" w:type="dxa"/>
          </w:tcPr>
          <w:p w14:paraId="327A5D66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1B5DE826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7C9FC853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18D52625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DA118F" w:rsidRPr="002D4204" w14:paraId="54C84BE0" w14:textId="77777777" w:rsidTr="00AC04EC">
        <w:tc>
          <w:tcPr>
            <w:tcW w:w="4395" w:type="dxa"/>
            <w:gridSpan w:val="3"/>
          </w:tcPr>
          <w:p w14:paraId="5DA3D713" w14:textId="77777777" w:rsidR="00DA118F" w:rsidRPr="002D4204" w:rsidRDefault="00DA118F" w:rsidP="004D6B76">
            <w:pPr>
              <w:pStyle w:val="Textkrper"/>
              <w:tabs>
                <w:tab w:val="left" w:pos="284"/>
              </w:tabs>
              <w:jc w:val="left"/>
              <w:rPr>
                <w:szCs w:val="22"/>
              </w:rPr>
            </w:pPr>
            <w:r w:rsidRPr="002D4204">
              <w:rPr>
                <w:szCs w:val="22"/>
              </w:rPr>
              <w:t>Schulküche (Arni)</w:t>
            </w:r>
          </w:p>
        </w:tc>
        <w:tc>
          <w:tcPr>
            <w:tcW w:w="567" w:type="dxa"/>
          </w:tcPr>
          <w:p w14:paraId="717EDC93" w14:textId="77777777" w:rsidR="00DA118F" w:rsidRPr="002D4204" w:rsidRDefault="00DA118F" w:rsidP="004D6B7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2AE0EA17" w14:textId="77777777" w:rsidR="00DA118F" w:rsidRPr="002D4204" w:rsidRDefault="00AC04EC" w:rsidP="004D6B7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11814368" w14:textId="77777777" w:rsidR="00DA118F" w:rsidRPr="002D4204" w:rsidRDefault="00DA118F" w:rsidP="004D6B7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2703B876" w14:textId="77777777" w:rsidR="00DA118F" w:rsidRPr="002D4204" w:rsidRDefault="00DA118F" w:rsidP="004D6B7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</w:tbl>
    <w:p w14:paraId="2313B561" w14:textId="77777777" w:rsidR="005D1568" w:rsidRPr="002D4204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</w:p>
    <w:p w14:paraId="46221E62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>Turnhallen (Sportbetrieb)</w:t>
      </w:r>
    </w:p>
    <w:tbl>
      <w:tblPr>
        <w:tblW w:w="9639" w:type="dxa"/>
        <w:tblBorders>
          <w:bottom w:val="dotted" w:sz="4" w:space="0" w:color="808080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992"/>
        <w:gridCol w:w="993"/>
        <w:gridCol w:w="567"/>
        <w:gridCol w:w="1984"/>
        <w:gridCol w:w="1276"/>
        <w:gridCol w:w="1417"/>
      </w:tblGrid>
      <w:tr w:rsidR="00C46649" w:rsidRPr="00DF5CDF" w14:paraId="1356FC3E" w14:textId="77777777" w:rsidTr="00AC04EC">
        <w:tc>
          <w:tcPr>
            <w:tcW w:w="2410" w:type="dxa"/>
          </w:tcPr>
          <w:p w14:paraId="25F46EC5" w14:textId="77777777" w:rsidR="00C46649" w:rsidRPr="00DF5CDF" w:rsidRDefault="00C46649" w:rsidP="00C46649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Cs w:val="22"/>
                <w:lang w:val="de-CH"/>
              </w:rPr>
            </w:pPr>
            <w:r w:rsidRPr="00DF5CDF">
              <w:rPr>
                <w:szCs w:val="22"/>
              </w:rPr>
              <w:t>Turnhallen</w:t>
            </w:r>
          </w:p>
        </w:tc>
        <w:tc>
          <w:tcPr>
            <w:tcW w:w="992" w:type="dxa"/>
          </w:tcPr>
          <w:p w14:paraId="2D4A34E3" w14:textId="77777777" w:rsidR="00C46649" w:rsidRPr="00DF5CDF" w:rsidRDefault="00C46649" w:rsidP="00C46649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Cs w:val="22"/>
                <w:lang w:val="de-CH"/>
              </w:rPr>
            </w:pPr>
            <w:r w:rsidRPr="00DF5CDF">
              <w:rPr>
                <w:szCs w:val="22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5CDF">
              <w:rPr>
                <w:szCs w:val="22"/>
              </w:rPr>
              <w:instrText xml:space="preserve"> FORMCHECKBOX </w:instrText>
            </w:r>
            <w:r w:rsidRPr="00DF5CDF">
              <w:rPr>
                <w:szCs w:val="22"/>
              </w:rPr>
            </w:r>
            <w:r w:rsidRPr="00DF5CDF">
              <w:rPr>
                <w:szCs w:val="22"/>
              </w:rPr>
              <w:fldChar w:fldCharType="separate"/>
            </w:r>
            <w:r w:rsidRPr="00DF5CDF">
              <w:rPr>
                <w:szCs w:val="22"/>
              </w:rPr>
              <w:fldChar w:fldCharType="end"/>
            </w:r>
            <w:r w:rsidRPr="00DF5CDF">
              <w:rPr>
                <w:szCs w:val="22"/>
              </w:rPr>
              <w:t xml:space="preserve"> </w:t>
            </w:r>
            <w:proofErr w:type="spellStart"/>
            <w:r w:rsidRPr="00DF5CDF">
              <w:rPr>
                <w:szCs w:val="22"/>
              </w:rPr>
              <w:t>Türli</w:t>
            </w:r>
            <w:proofErr w:type="spellEnd"/>
          </w:p>
        </w:tc>
        <w:tc>
          <w:tcPr>
            <w:tcW w:w="993" w:type="dxa"/>
          </w:tcPr>
          <w:p w14:paraId="12DBC095" w14:textId="77777777" w:rsidR="00C46649" w:rsidRPr="00DF5CDF" w:rsidRDefault="00C46649" w:rsidP="00C46649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Cs w:val="22"/>
                <w:lang w:val="de-CH"/>
              </w:rPr>
            </w:pPr>
            <w:r w:rsidRPr="00DF5CDF">
              <w:rPr>
                <w:szCs w:val="22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DF5CDF">
              <w:rPr>
                <w:szCs w:val="22"/>
              </w:rPr>
              <w:instrText xml:space="preserve"> FORMCHECKBOX </w:instrText>
            </w:r>
            <w:r w:rsidRPr="00DF5CDF">
              <w:rPr>
                <w:szCs w:val="22"/>
              </w:rPr>
            </w:r>
            <w:r w:rsidRPr="00DF5CDF">
              <w:rPr>
                <w:szCs w:val="22"/>
              </w:rPr>
              <w:fldChar w:fldCharType="separate"/>
            </w:r>
            <w:r w:rsidRPr="00DF5CDF">
              <w:rPr>
                <w:szCs w:val="22"/>
              </w:rPr>
              <w:fldChar w:fldCharType="end"/>
            </w:r>
            <w:r w:rsidRPr="00DF5CDF">
              <w:rPr>
                <w:szCs w:val="22"/>
              </w:rPr>
              <w:t xml:space="preserve"> Mattli</w:t>
            </w:r>
          </w:p>
        </w:tc>
        <w:tc>
          <w:tcPr>
            <w:tcW w:w="567" w:type="dxa"/>
          </w:tcPr>
          <w:p w14:paraId="1377DEFC" w14:textId="77777777" w:rsidR="00C46649" w:rsidRPr="00DF5CDF" w:rsidRDefault="00C46649" w:rsidP="00C46649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Cs w:val="22"/>
                <w:lang w:val="de-CH"/>
              </w:rPr>
            </w:pPr>
          </w:p>
        </w:tc>
        <w:tc>
          <w:tcPr>
            <w:tcW w:w="1984" w:type="dxa"/>
            <w:tcBorders>
              <w:top w:val="nil"/>
              <w:right w:val="single" w:sz="8" w:space="0" w:color="auto"/>
            </w:tcBorders>
            <w:vAlign w:val="center"/>
          </w:tcPr>
          <w:p w14:paraId="78B22EA1" w14:textId="77777777" w:rsidR="00C46649" w:rsidRPr="00DF5CDF" w:rsidRDefault="00104CB7" w:rsidP="00C46649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DF5CD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5CDF">
              <w:rPr>
                <w:b/>
                <w:bCs/>
                <w:szCs w:val="22"/>
              </w:rPr>
              <w:instrText xml:space="preserve"> FORMCHECKBOX </w:instrText>
            </w:r>
            <w:r w:rsidRPr="00DF5CDF">
              <w:rPr>
                <w:b/>
                <w:bCs/>
                <w:szCs w:val="22"/>
              </w:rPr>
            </w:r>
            <w:r w:rsidRPr="00DF5CDF">
              <w:rPr>
                <w:b/>
                <w:bCs/>
                <w:szCs w:val="22"/>
              </w:rPr>
              <w:fldChar w:fldCharType="separate"/>
            </w:r>
            <w:r w:rsidRPr="00DF5CD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66B3C275" w14:textId="77777777" w:rsidR="00C46649" w:rsidRPr="00DF5CDF" w:rsidRDefault="00CE3C51" w:rsidP="00C46649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DF5CD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1937F8F8" w14:textId="77777777" w:rsidR="00C46649" w:rsidRPr="00DF5CDF" w:rsidRDefault="00C46649" w:rsidP="00C46649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  <w:lang w:val="de-CH"/>
              </w:rPr>
            </w:pPr>
            <w:r w:rsidRPr="00DF5CDF">
              <w:rPr>
                <w:b/>
                <w:bCs/>
                <w:szCs w:val="22"/>
              </w:rPr>
              <w:t>__ Tag(e)</w:t>
            </w:r>
          </w:p>
        </w:tc>
      </w:tr>
    </w:tbl>
    <w:p w14:paraId="0B178834" w14:textId="77777777" w:rsidR="005D1568" w:rsidRPr="002D4204" w:rsidRDefault="005D1568" w:rsidP="00600EEC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</w:p>
    <w:p w14:paraId="20D0F6C7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>Mobiliar</w:t>
      </w:r>
    </w:p>
    <w:tbl>
      <w:tblPr>
        <w:tblW w:w="9639" w:type="dxa"/>
        <w:tblBorders>
          <w:bottom w:val="dotted" w:sz="4" w:space="0" w:color="808080"/>
          <w:insideH w:val="dotted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567"/>
        <w:gridCol w:w="425"/>
        <w:gridCol w:w="425"/>
        <w:gridCol w:w="1134"/>
        <w:gridCol w:w="1276"/>
        <w:gridCol w:w="1417"/>
      </w:tblGrid>
      <w:tr w:rsidR="005D1568" w:rsidRPr="002D4204" w14:paraId="094D7E8B" w14:textId="77777777" w:rsidTr="00AC04EC">
        <w:trPr>
          <w:cantSplit/>
        </w:trPr>
        <w:tc>
          <w:tcPr>
            <w:tcW w:w="4962" w:type="dxa"/>
            <w:gridSpan w:val="2"/>
          </w:tcPr>
          <w:p w14:paraId="0B97F980" w14:textId="77777777" w:rsidR="005D1568" w:rsidRPr="002D4204" w:rsidRDefault="005D1568" w:rsidP="00CD5CAF">
            <w:pPr>
              <w:tabs>
                <w:tab w:val="left" w:pos="284"/>
                <w:tab w:val="left" w:pos="709"/>
                <w:tab w:val="left" w:pos="1701"/>
                <w:tab w:val="left" w:pos="2436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Mobile Bühnenelemente</w:t>
            </w:r>
            <w:r w:rsidRPr="002D4204">
              <w:rPr>
                <w:szCs w:val="22"/>
              </w:rPr>
              <w:tab/>
            </w:r>
            <w:r w:rsidRPr="002D4204">
              <w:rPr>
                <w:sz w:val="18"/>
                <w:szCs w:val="18"/>
              </w:rPr>
              <w:t xml:space="preserve">(Anzahl: </w:t>
            </w:r>
            <w:r w:rsidR="00CD5CAF" w:rsidRPr="002D4204">
              <w:rPr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CD5CAF" w:rsidRPr="002D4204">
              <w:rPr>
                <w:sz w:val="18"/>
                <w:szCs w:val="18"/>
              </w:rPr>
              <w:instrText xml:space="preserve"> FORMTEXT </w:instrText>
            </w:r>
            <w:r w:rsidR="00CD5CAF" w:rsidRPr="002D4204">
              <w:rPr>
                <w:sz w:val="18"/>
                <w:szCs w:val="18"/>
              </w:rPr>
            </w:r>
            <w:r w:rsidR="00CD5CAF" w:rsidRPr="002D4204">
              <w:rPr>
                <w:sz w:val="18"/>
                <w:szCs w:val="18"/>
              </w:rPr>
              <w:fldChar w:fldCharType="separate"/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sz w:val="18"/>
                <w:szCs w:val="18"/>
              </w:rPr>
              <w:fldChar w:fldCharType="end"/>
            </w:r>
            <w:bookmarkEnd w:id="23"/>
            <w:r w:rsidRPr="002D4204">
              <w:rPr>
                <w:sz w:val="18"/>
                <w:szCs w:val="18"/>
              </w:rPr>
              <w:t xml:space="preserve"> à 1m x 2m)</w:t>
            </w:r>
          </w:p>
        </w:tc>
        <w:tc>
          <w:tcPr>
            <w:tcW w:w="1984" w:type="dxa"/>
            <w:gridSpan w:val="3"/>
            <w:tcBorders>
              <w:top w:val="nil"/>
              <w:right w:val="single" w:sz="8" w:space="0" w:color="auto"/>
            </w:tcBorders>
            <w:vAlign w:val="center"/>
          </w:tcPr>
          <w:p w14:paraId="604B68BB" w14:textId="77777777" w:rsidR="005D1568" w:rsidRPr="002D4204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47FDC7D7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6DE8713F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 xml:space="preserve">___ </w:t>
            </w:r>
            <w:proofErr w:type="spellStart"/>
            <w:r w:rsidRPr="002D4204">
              <w:rPr>
                <w:b/>
                <w:bCs/>
                <w:szCs w:val="22"/>
              </w:rPr>
              <w:t>Stk</w:t>
            </w:r>
            <w:proofErr w:type="spellEnd"/>
            <w:r w:rsidRPr="002D4204">
              <w:rPr>
                <w:b/>
                <w:bCs/>
                <w:szCs w:val="22"/>
              </w:rPr>
              <w:t>.</w:t>
            </w:r>
          </w:p>
        </w:tc>
      </w:tr>
      <w:tr w:rsidR="00620A66" w:rsidRPr="002D4204" w14:paraId="79F33636" w14:textId="77777777" w:rsidTr="00AC04EC">
        <w:trPr>
          <w:cantSplit/>
        </w:trPr>
        <w:tc>
          <w:tcPr>
            <w:tcW w:w="5812" w:type="dxa"/>
            <w:gridSpan w:val="4"/>
            <w:tcBorders>
              <w:top w:val="dotted" w:sz="4" w:space="0" w:color="808080"/>
            </w:tcBorders>
          </w:tcPr>
          <w:p w14:paraId="7CFC4953" w14:textId="77777777" w:rsidR="007C6FFC" w:rsidRDefault="00620A66" w:rsidP="00620A66">
            <w:pPr>
              <w:tabs>
                <w:tab w:val="left" w:pos="284"/>
                <w:tab w:val="left" w:pos="709"/>
                <w:tab w:val="left" w:pos="2436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t>Betonelemente</w:t>
            </w:r>
            <w:r w:rsidR="006356D3">
              <w:rPr>
                <w:szCs w:val="22"/>
              </w:rPr>
              <w:t xml:space="preserve"> (für Zeltsicherung)</w:t>
            </w:r>
            <w:r w:rsidRPr="002D4204">
              <w:rPr>
                <w:szCs w:val="22"/>
              </w:rPr>
              <w:t xml:space="preserve"> </w:t>
            </w:r>
            <w:r w:rsidR="00313152" w:rsidRPr="002D4204">
              <w:rPr>
                <w:szCs w:val="22"/>
              </w:rPr>
              <w:t>max. 20</w:t>
            </w:r>
            <w:r w:rsidR="007C6FFC">
              <w:rPr>
                <w:szCs w:val="22"/>
              </w:rPr>
              <w:t xml:space="preserve"> </w:t>
            </w:r>
          </w:p>
          <w:p w14:paraId="7595E325" w14:textId="77777777" w:rsidR="00620A66" w:rsidRPr="002D4204" w:rsidRDefault="00620A66" w:rsidP="00620A66">
            <w:pPr>
              <w:tabs>
                <w:tab w:val="left" w:pos="284"/>
                <w:tab w:val="left" w:pos="709"/>
                <w:tab w:val="left" w:pos="2436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 w:val="18"/>
                <w:szCs w:val="18"/>
              </w:rPr>
              <w:t xml:space="preserve">(Anzahl: </w:t>
            </w:r>
            <w:r w:rsidRPr="002D4204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Pr="002D4204">
              <w:rPr>
                <w:sz w:val="18"/>
                <w:szCs w:val="18"/>
              </w:rPr>
              <w:instrText xml:space="preserve"> FORMTEXT </w:instrText>
            </w:r>
            <w:r w:rsidRPr="002D4204">
              <w:rPr>
                <w:sz w:val="18"/>
                <w:szCs w:val="18"/>
              </w:rPr>
            </w:r>
            <w:r w:rsidRPr="002D4204">
              <w:rPr>
                <w:sz w:val="18"/>
                <w:szCs w:val="18"/>
              </w:rPr>
              <w:fldChar w:fldCharType="separate"/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sz w:val="18"/>
                <w:szCs w:val="18"/>
              </w:rPr>
              <w:fldChar w:fldCharType="end"/>
            </w:r>
            <w:bookmarkEnd w:id="24"/>
            <w:r w:rsidRPr="002D4204">
              <w:rPr>
                <w:sz w:val="18"/>
                <w:szCs w:val="18"/>
              </w:rPr>
              <w:t xml:space="preserve"> à 0.8m x 1.2mx0.5m)</w:t>
            </w:r>
          </w:p>
        </w:tc>
        <w:tc>
          <w:tcPr>
            <w:tcW w:w="1134" w:type="dxa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1237F529" w14:textId="77777777" w:rsidR="00620A66" w:rsidRPr="002D4204" w:rsidRDefault="00620A66" w:rsidP="00620A6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67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07C4DCF8" w14:textId="77777777" w:rsidR="00620A66" w:rsidRPr="002D4204" w:rsidRDefault="00620A66" w:rsidP="004D6B7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265DDCFA" w14:textId="77777777" w:rsidR="00620A66" w:rsidRPr="002D4204" w:rsidRDefault="00620A66" w:rsidP="00C46649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 xml:space="preserve">___ </w:t>
            </w:r>
            <w:proofErr w:type="spellStart"/>
            <w:r w:rsidRPr="002D4204">
              <w:rPr>
                <w:b/>
                <w:bCs/>
                <w:szCs w:val="22"/>
              </w:rPr>
              <w:t>Stk</w:t>
            </w:r>
            <w:proofErr w:type="spellEnd"/>
            <w:r w:rsidRPr="002D4204">
              <w:rPr>
                <w:b/>
                <w:bCs/>
                <w:szCs w:val="22"/>
              </w:rPr>
              <w:t>.</w:t>
            </w:r>
          </w:p>
        </w:tc>
      </w:tr>
      <w:tr w:rsidR="005D1568" w:rsidRPr="002D4204" w14:paraId="390D37CE" w14:textId="77777777" w:rsidTr="002D4204">
        <w:trPr>
          <w:cantSplit/>
        </w:trPr>
        <w:tc>
          <w:tcPr>
            <w:tcW w:w="5387" w:type="dxa"/>
            <w:gridSpan w:val="3"/>
          </w:tcPr>
          <w:p w14:paraId="0273BC31" w14:textId="77777777" w:rsidR="005D1568" w:rsidRPr="002D4204" w:rsidRDefault="005D1568" w:rsidP="00CD5CAF">
            <w:pPr>
              <w:tabs>
                <w:tab w:val="left" w:pos="284"/>
                <w:tab w:val="left" w:pos="709"/>
                <w:tab w:val="left" w:pos="1701"/>
                <w:tab w:val="left" w:pos="2436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Mobile Zäune und Sockel</w:t>
            </w:r>
            <w:r w:rsidRPr="002D4204">
              <w:rPr>
                <w:szCs w:val="22"/>
              </w:rPr>
              <w:tab/>
            </w:r>
            <w:r w:rsidRPr="002D4204">
              <w:rPr>
                <w:sz w:val="18"/>
                <w:szCs w:val="18"/>
              </w:rPr>
              <w:t xml:space="preserve">(Anzahl: </w:t>
            </w:r>
            <w:r w:rsidR="00CD5CAF" w:rsidRPr="002D4204">
              <w:rPr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CD5CAF" w:rsidRPr="002D4204">
              <w:rPr>
                <w:sz w:val="18"/>
                <w:szCs w:val="18"/>
              </w:rPr>
              <w:instrText xml:space="preserve"> FORMTEXT </w:instrText>
            </w:r>
            <w:r w:rsidR="00CD5CAF" w:rsidRPr="002D4204">
              <w:rPr>
                <w:sz w:val="18"/>
                <w:szCs w:val="18"/>
              </w:rPr>
            </w:r>
            <w:r w:rsidR="00CD5CAF" w:rsidRPr="002D4204">
              <w:rPr>
                <w:sz w:val="18"/>
                <w:szCs w:val="18"/>
              </w:rPr>
              <w:fldChar w:fldCharType="separate"/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sz w:val="18"/>
                <w:szCs w:val="18"/>
              </w:rPr>
              <w:fldChar w:fldCharType="end"/>
            </w:r>
            <w:bookmarkEnd w:id="25"/>
            <w:r w:rsidRPr="002D4204">
              <w:rPr>
                <w:sz w:val="18"/>
                <w:szCs w:val="18"/>
              </w:rPr>
              <w:t xml:space="preserve"> à 3.5m x 2m)</w:t>
            </w:r>
          </w:p>
        </w:tc>
        <w:tc>
          <w:tcPr>
            <w:tcW w:w="1559" w:type="dxa"/>
            <w:gridSpan w:val="2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2D075FF8" w14:textId="77777777" w:rsidR="005D1568" w:rsidRPr="002D4204" w:rsidRDefault="002D4204" w:rsidP="002D4204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      </w:t>
            </w:r>
            <w:r w:rsidR="00CD5CAF"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5CAF" w:rsidRPr="002D4204">
              <w:rPr>
                <w:b/>
                <w:bCs/>
                <w:szCs w:val="22"/>
              </w:rPr>
              <w:instrText xml:space="preserve"> FORMCHECKBOX </w:instrText>
            </w:r>
            <w:r w:rsidR="00CD5CAF" w:rsidRPr="002D4204">
              <w:rPr>
                <w:b/>
                <w:bCs/>
                <w:szCs w:val="22"/>
              </w:rPr>
            </w:r>
            <w:r w:rsidR="00CD5CAF" w:rsidRPr="002D4204">
              <w:rPr>
                <w:b/>
                <w:bCs/>
                <w:szCs w:val="22"/>
              </w:rPr>
              <w:fldChar w:fldCharType="separate"/>
            </w:r>
            <w:r w:rsidR="00CD5CAF"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0EF98178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14E890F1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 xml:space="preserve">___ </w:t>
            </w:r>
            <w:proofErr w:type="spellStart"/>
            <w:r w:rsidRPr="002D4204">
              <w:rPr>
                <w:b/>
                <w:bCs/>
                <w:szCs w:val="22"/>
              </w:rPr>
              <w:t>Stk</w:t>
            </w:r>
            <w:proofErr w:type="spellEnd"/>
            <w:r w:rsidRPr="002D4204">
              <w:rPr>
                <w:b/>
                <w:bCs/>
                <w:szCs w:val="22"/>
              </w:rPr>
              <w:t>.</w:t>
            </w:r>
          </w:p>
        </w:tc>
      </w:tr>
      <w:tr w:rsidR="005D1568" w:rsidRPr="002D4204" w14:paraId="4E3820E2" w14:textId="77777777" w:rsidTr="00AC04EC">
        <w:tc>
          <w:tcPr>
            <w:tcW w:w="4395" w:type="dxa"/>
          </w:tcPr>
          <w:p w14:paraId="4B22B3E6" w14:textId="77777777" w:rsidR="005D1568" w:rsidRPr="002D4204" w:rsidRDefault="005D1568" w:rsidP="00CD5CAF">
            <w:pPr>
              <w:tabs>
                <w:tab w:val="left" w:pos="284"/>
                <w:tab w:val="left" w:pos="709"/>
                <w:tab w:val="left" w:pos="1701"/>
                <w:tab w:val="left" w:pos="2436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Flügel</w:t>
            </w:r>
            <w:r w:rsidR="00AC04EC" w:rsidRPr="002D4204">
              <w:rPr>
                <w:szCs w:val="22"/>
              </w:rPr>
              <w:t xml:space="preserve"> (max. 2)</w:t>
            </w:r>
            <w:r w:rsidRPr="002D4204">
              <w:rPr>
                <w:szCs w:val="22"/>
              </w:rPr>
              <w:t xml:space="preserve"> </w:t>
            </w:r>
            <w:r w:rsidRPr="002D4204">
              <w:rPr>
                <w:szCs w:val="22"/>
              </w:rPr>
              <w:tab/>
            </w:r>
            <w:r w:rsidRPr="002D4204">
              <w:rPr>
                <w:szCs w:val="22"/>
              </w:rPr>
              <w:tab/>
            </w:r>
            <w:r w:rsidRPr="002D4204">
              <w:rPr>
                <w:sz w:val="18"/>
                <w:szCs w:val="18"/>
              </w:rPr>
              <w:t xml:space="preserve">(Anzahl: </w:t>
            </w:r>
            <w:r w:rsidR="00CD5CAF" w:rsidRPr="002D4204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 w:rsidR="00CD5CAF" w:rsidRPr="002D4204">
              <w:rPr>
                <w:sz w:val="18"/>
                <w:szCs w:val="18"/>
              </w:rPr>
              <w:instrText xml:space="preserve"> FORMTEXT </w:instrText>
            </w:r>
            <w:r w:rsidR="00CD5CAF" w:rsidRPr="002D4204">
              <w:rPr>
                <w:sz w:val="18"/>
                <w:szCs w:val="18"/>
              </w:rPr>
            </w:r>
            <w:r w:rsidR="00CD5CAF" w:rsidRPr="002D4204">
              <w:rPr>
                <w:sz w:val="18"/>
                <w:szCs w:val="18"/>
              </w:rPr>
              <w:fldChar w:fldCharType="separate"/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sz w:val="18"/>
                <w:szCs w:val="18"/>
              </w:rPr>
              <w:fldChar w:fldCharType="end"/>
            </w:r>
            <w:bookmarkEnd w:id="26"/>
            <w:r w:rsidRPr="002D4204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</w:tcPr>
          <w:p w14:paraId="0D5C6523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3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2CA09661" w14:textId="77777777" w:rsidR="005D1568" w:rsidRPr="002D4204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27B5D697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05F6200C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 xml:space="preserve">___ </w:t>
            </w:r>
            <w:proofErr w:type="spellStart"/>
            <w:r w:rsidRPr="002D4204">
              <w:rPr>
                <w:b/>
                <w:bCs/>
                <w:szCs w:val="22"/>
              </w:rPr>
              <w:t>Stk</w:t>
            </w:r>
            <w:proofErr w:type="spellEnd"/>
            <w:r w:rsidRPr="002D4204">
              <w:rPr>
                <w:b/>
                <w:bCs/>
                <w:szCs w:val="22"/>
              </w:rPr>
              <w:t>.</w:t>
            </w:r>
          </w:p>
        </w:tc>
      </w:tr>
      <w:tr w:rsidR="005D1568" w:rsidRPr="002D4204" w14:paraId="367C864F" w14:textId="77777777" w:rsidTr="00AC04EC">
        <w:tc>
          <w:tcPr>
            <w:tcW w:w="4395" w:type="dxa"/>
          </w:tcPr>
          <w:p w14:paraId="5A52649A" w14:textId="77777777" w:rsidR="005D1568" w:rsidRPr="002D4204" w:rsidRDefault="005D1568" w:rsidP="00CD5CAF">
            <w:pPr>
              <w:tabs>
                <w:tab w:val="left" w:pos="284"/>
                <w:tab w:val="left" w:pos="709"/>
                <w:tab w:val="left" w:pos="1701"/>
                <w:tab w:val="left" w:pos="2436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proofErr w:type="spellStart"/>
            <w:r w:rsidRPr="002D4204">
              <w:rPr>
                <w:szCs w:val="22"/>
              </w:rPr>
              <w:t>Friteuse</w:t>
            </w:r>
            <w:proofErr w:type="spellEnd"/>
            <w:r w:rsidRPr="002D4204">
              <w:rPr>
                <w:szCs w:val="22"/>
              </w:rPr>
              <w:t xml:space="preserve"> </w:t>
            </w:r>
            <w:r w:rsidR="00AC04EC" w:rsidRPr="006356D3">
              <w:rPr>
                <w:szCs w:val="22"/>
              </w:rPr>
              <w:t xml:space="preserve">(max. </w:t>
            </w:r>
            <w:r w:rsidR="006356D3" w:rsidRPr="006356D3">
              <w:rPr>
                <w:szCs w:val="22"/>
              </w:rPr>
              <w:t>2</w:t>
            </w:r>
            <w:r w:rsidR="00AC04EC" w:rsidRPr="006356D3">
              <w:rPr>
                <w:szCs w:val="22"/>
              </w:rPr>
              <w:t>)</w:t>
            </w:r>
            <w:r w:rsidRPr="006356D3">
              <w:rPr>
                <w:szCs w:val="22"/>
              </w:rPr>
              <w:tab/>
            </w:r>
            <w:r w:rsidRPr="002D4204">
              <w:rPr>
                <w:szCs w:val="22"/>
              </w:rPr>
              <w:tab/>
            </w:r>
            <w:r w:rsidRPr="002D4204">
              <w:rPr>
                <w:sz w:val="18"/>
                <w:szCs w:val="18"/>
              </w:rPr>
              <w:t xml:space="preserve">(Anzahl: </w:t>
            </w:r>
            <w:r w:rsidR="00CD5CAF" w:rsidRPr="002D4204">
              <w:rPr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7" w:name="Text25"/>
            <w:r w:rsidR="00CD5CAF" w:rsidRPr="002D4204">
              <w:rPr>
                <w:sz w:val="18"/>
                <w:szCs w:val="18"/>
              </w:rPr>
              <w:instrText xml:space="preserve"> FORMTEXT </w:instrText>
            </w:r>
            <w:r w:rsidR="00CD5CAF" w:rsidRPr="002D4204">
              <w:rPr>
                <w:sz w:val="18"/>
                <w:szCs w:val="18"/>
              </w:rPr>
            </w:r>
            <w:r w:rsidR="00CD5CAF" w:rsidRPr="002D4204">
              <w:rPr>
                <w:sz w:val="18"/>
                <w:szCs w:val="18"/>
              </w:rPr>
              <w:fldChar w:fldCharType="separate"/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noProof/>
                <w:sz w:val="18"/>
                <w:szCs w:val="18"/>
              </w:rPr>
              <w:t> </w:t>
            </w:r>
            <w:r w:rsidR="00CD5CAF" w:rsidRPr="002D4204">
              <w:rPr>
                <w:sz w:val="18"/>
                <w:szCs w:val="18"/>
              </w:rPr>
              <w:fldChar w:fldCharType="end"/>
            </w:r>
            <w:bookmarkEnd w:id="27"/>
            <w:r w:rsidRPr="002D4204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</w:tcPr>
          <w:p w14:paraId="25EA545E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3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29B36D9F" w14:textId="77777777" w:rsidR="005D1568" w:rsidRPr="002D4204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63812D93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6DBE3ECF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 xml:space="preserve">___ </w:t>
            </w:r>
            <w:proofErr w:type="spellStart"/>
            <w:r w:rsidRPr="002D4204">
              <w:rPr>
                <w:b/>
                <w:bCs/>
                <w:szCs w:val="22"/>
              </w:rPr>
              <w:t>Stk</w:t>
            </w:r>
            <w:proofErr w:type="spellEnd"/>
            <w:r w:rsidRPr="002D4204">
              <w:rPr>
                <w:b/>
                <w:bCs/>
                <w:szCs w:val="22"/>
              </w:rPr>
              <w:t>.</w:t>
            </w:r>
          </w:p>
        </w:tc>
      </w:tr>
    </w:tbl>
    <w:p w14:paraId="623948F5" w14:textId="77777777" w:rsidR="002D4204" w:rsidRDefault="002D4204">
      <w:pPr>
        <w:rPr>
          <w:b/>
          <w:bCs/>
          <w:sz w:val="20"/>
          <w:lang w:val="de-CH"/>
        </w:rPr>
      </w:pPr>
    </w:p>
    <w:p w14:paraId="4AB0CB0D" w14:textId="77777777" w:rsidR="002D4204" w:rsidRDefault="002D4204">
      <w:pPr>
        <w:rPr>
          <w:b/>
          <w:bCs/>
          <w:sz w:val="20"/>
          <w:lang w:val="de-CH"/>
        </w:rPr>
      </w:pPr>
      <w:r>
        <w:rPr>
          <w:b/>
          <w:bCs/>
          <w:sz w:val="20"/>
          <w:lang w:val="de-CH"/>
        </w:rPr>
        <w:br w:type="page"/>
      </w:r>
    </w:p>
    <w:p w14:paraId="7B6A88B6" w14:textId="77777777" w:rsidR="00A045EF" w:rsidRPr="00E337E4" w:rsidRDefault="00A045EF">
      <w:pPr>
        <w:rPr>
          <w:b/>
          <w:bCs/>
          <w:szCs w:val="22"/>
          <w:lang w:val="de-CH"/>
        </w:rPr>
      </w:pPr>
    </w:p>
    <w:p w14:paraId="410BA9E6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>Aussenanlagen</w:t>
      </w:r>
    </w:p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0"/>
        <w:gridCol w:w="16"/>
        <w:gridCol w:w="978"/>
        <w:gridCol w:w="12"/>
        <w:gridCol w:w="1222"/>
        <w:gridCol w:w="284"/>
        <w:gridCol w:w="1984"/>
        <w:gridCol w:w="1276"/>
        <w:gridCol w:w="1417"/>
      </w:tblGrid>
      <w:tr w:rsidR="00CE3C51" w:rsidRPr="002D4204" w14:paraId="1509C54A" w14:textId="77777777" w:rsidTr="00AC04EC">
        <w:tc>
          <w:tcPr>
            <w:tcW w:w="4678" w:type="dxa"/>
            <w:gridSpan w:val="5"/>
            <w:tcBorders>
              <w:bottom w:val="dotted" w:sz="4" w:space="0" w:color="808080"/>
            </w:tcBorders>
          </w:tcPr>
          <w:p w14:paraId="7781B917" w14:textId="77777777" w:rsidR="005D1568" w:rsidRPr="002D4204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Cs w:val="22"/>
                <w:lang w:val="de-CH"/>
              </w:rPr>
            </w:pPr>
            <w:r w:rsidRPr="002D4204">
              <w:rPr>
                <w:szCs w:val="22"/>
                <w:lang w:val="de-CH"/>
              </w:rPr>
              <w:t>Naturrasenplatz</w:t>
            </w:r>
            <w:r w:rsidR="00967A1F" w:rsidRPr="002D4204">
              <w:rPr>
                <w:szCs w:val="22"/>
                <w:lang w:val="de-CH"/>
              </w:rPr>
              <w:t xml:space="preserve"> </w:t>
            </w:r>
            <w:r w:rsidR="006356D3">
              <w:rPr>
                <w:szCs w:val="22"/>
                <w:lang w:val="de-CH"/>
              </w:rPr>
              <w:t>Mattli</w:t>
            </w:r>
          </w:p>
        </w:tc>
        <w:tc>
          <w:tcPr>
            <w:tcW w:w="284" w:type="dxa"/>
            <w:tcBorders>
              <w:bottom w:val="dotted" w:sz="4" w:space="0" w:color="808080"/>
            </w:tcBorders>
          </w:tcPr>
          <w:p w14:paraId="46A68DB5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bottom w:val="dotted" w:sz="4" w:space="0" w:color="808080"/>
              <w:right w:val="single" w:sz="8" w:space="0" w:color="auto"/>
            </w:tcBorders>
            <w:vAlign w:val="center"/>
          </w:tcPr>
          <w:p w14:paraId="7E973763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  <w:bottom w:val="dotted" w:sz="4" w:space="0" w:color="808080"/>
            </w:tcBorders>
            <w:vAlign w:val="center"/>
          </w:tcPr>
          <w:p w14:paraId="0A34BA9E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  <w:lang w:val="de-CH"/>
              </w:rPr>
              <w:sym w:font="Wingdings" w:char="F0A8"/>
            </w:r>
          </w:p>
        </w:tc>
        <w:tc>
          <w:tcPr>
            <w:tcW w:w="1417" w:type="dxa"/>
            <w:tcBorders>
              <w:bottom w:val="dotted" w:sz="4" w:space="0" w:color="808080"/>
            </w:tcBorders>
            <w:vAlign w:val="center"/>
          </w:tcPr>
          <w:p w14:paraId="23E7F75F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4796C12B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32E27031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Kunstrasenplatz</w:t>
            </w:r>
            <w:r w:rsidR="00967A1F" w:rsidRPr="002D4204">
              <w:rPr>
                <w:szCs w:val="22"/>
              </w:rPr>
              <w:t xml:space="preserve"> </w:t>
            </w:r>
            <w:r w:rsidR="006356D3">
              <w:rPr>
                <w:szCs w:val="22"/>
              </w:rPr>
              <w:t>Mattli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33F6C624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D1C31B7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5DABFCC4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2A0CC964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0E708A42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7D7D5F2A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Hartplatz mit Lauf- und Sprunganlagen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4DB8D893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4759653B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4B8D5C81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09229310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0D458405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0E74B75C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Beachvolleyball-Feld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2EAAEC6F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6E3D3803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3D9AB530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7325D411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07BE9E0D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3EE66066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ab/>
            </w:r>
            <w:proofErr w:type="spellStart"/>
            <w:r w:rsidRPr="002D4204">
              <w:rPr>
                <w:szCs w:val="22"/>
              </w:rPr>
              <w:t>Aussenanlagen</w:t>
            </w:r>
            <w:proofErr w:type="spellEnd"/>
            <w:r w:rsidRPr="002D4204">
              <w:rPr>
                <w:szCs w:val="22"/>
              </w:rPr>
              <w:t xml:space="preserve"> ohne Garderoben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270D05D1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39A4F7D2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08C4056A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631069FB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1E836901" w14:textId="77777777" w:rsidTr="00AC04EC">
        <w:trPr>
          <w:trHeight w:val="69"/>
        </w:trPr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36C2005C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4B94A6A2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</w:tcPr>
          <w:p w14:paraId="20C96D32" w14:textId="77777777" w:rsidR="005D1568" w:rsidRPr="002D4204" w:rsidRDefault="005D1568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</w:tcPr>
          <w:p w14:paraId="6A6ED08F" w14:textId="77777777" w:rsidR="005D1568" w:rsidRPr="002D4204" w:rsidRDefault="005D1568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</w:tcPr>
          <w:p w14:paraId="3843DD09" w14:textId="77777777" w:rsidR="005D1568" w:rsidRPr="002D4204" w:rsidRDefault="005D1568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</w:tr>
      <w:tr w:rsidR="00CE3C51" w:rsidRPr="002D4204" w14:paraId="54A68B96" w14:textId="77777777" w:rsidTr="00AC04EC">
        <w:tc>
          <w:tcPr>
            <w:tcW w:w="2466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326010D3" w14:textId="77777777" w:rsidR="00C97D30" w:rsidRPr="002D4204" w:rsidRDefault="00C97D30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Aussenanlagen</w:t>
            </w:r>
            <w:r w:rsidRPr="002D4204">
              <w:rPr>
                <w:szCs w:val="22"/>
                <w:vertAlign w:val="superscript"/>
              </w:rPr>
              <w:t>1</w:t>
            </w:r>
            <w:r w:rsidRPr="002D4204">
              <w:rPr>
                <w:szCs w:val="22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2A7230BE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</w:t>
            </w:r>
            <w:proofErr w:type="spellStart"/>
            <w:r w:rsidRPr="002D4204">
              <w:rPr>
                <w:szCs w:val="22"/>
              </w:rPr>
              <w:t>Türli</w:t>
            </w:r>
            <w:proofErr w:type="spellEnd"/>
          </w:p>
        </w:tc>
        <w:tc>
          <w:tcPr>
            <w:tcW w:w="1222" w:type="dxa"/>
            <w:tcBorders>
              <w:top w:val="dotted" w:sz="4" w:space="0" w:color="808080"/>
              <w:bottom w:val="dotted" w:sz="4" w:space="0" w:color="808080"/>
            </w:tcBorders>
          </w:tcPr>
          <w:p w14:paraId="79C4A470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Mattli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07E55E78" w14:textId="77777777" w:rsidR="00C97D30" w:rsidRPr="002D4204" w:rsidRDefault="00C97D30" w:rsidP="00F6186C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141"/>
              <w:jc w:val="center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</w:tcPr>
          <w:p w14:paraId="0565C5CA" w14:textId="77777777" w:rsidR="00C97D30" w:rsidRPr="002D4204" w:rsidRDefault="00104CB7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</w:tcPr>
          <w:p w14:paraId="2C617F98" w14:textId="77777777" w:rsidR="00C97D30" w:rsidRPr="002D4204" w:rsidRDefault="00CE3C51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</w:tcPr>
          <w:p w14:paraId="3368C050" w14:textId="77777777" w:rsidR="00C97D30" w:rsidRPr="002D4204" w:rsidRDefault="00C97D3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</w:tr>
      <w:tr w:rsidR="00CE3C51" w:rsidRPr="002D4204" w14:paraId="4AA6083B" w14:textId="77777777" w:rsidTr="00AC04EC">
        <w:tc>
          <w:tcPr>
            <w:tcW w:w="2466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1445E11F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Festwirtschaft</w:t>
            </w:r>
            <w:r w:rsidR="003B1EEC" w:rsidRPr="003B1EEC">
              <w:rPr>
                <w:szCs w:val="22"/>
                <w:vertAlign w:val="superscript"/>
              </w:rPr>
              <w:t>2</w:t>
            </w:r>
          </w:p>
        </w:tc>
        <w:tc>
          <w:tcPr>
            <w:tcW w:w="990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57DA1DC1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ohne</w:t>
            </w:r>
          </w:p>
        </w:tc>
        <w:tc>
          <w:tcPr>
            <w:tcW w:w="1222" w:type="dxa"/>
            <w:tcBorders>
              <w:top w:val="dotted" w:sz="4" w:space="0" w:color="808080"/>
              <w:bottom w:val="dotted" w:sz="4" w:space="0" w:color="808080"/>
            </w:tcBorders>
          </w:tcPr>
          <w:p w14:paraId="65B4577E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mit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528D6992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617D5FE" w14:textId="77777777" w:rsidR="00C97D30" w:rsidRPr="002D4204" w:rsidRDefault="00104CB7" w:rsidP="00C97D3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2B791D7C" w14:textId="77777777" w:rsidR="00C97D30" w:rsidRPr="002D4204" w:rsidRDefault="00CE3C51" w:rsidP="00C97D3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606CD7F7" w14:textId="77777777" w:rsidR="00C97D30" w:rsidRPr="002D4204" w:rsidRDefault="00C97D30" w:rsidP="00C97D3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47C9CEC9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5E968FAE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ab/>
              <w:t>mit Zelt (inkl. Strom)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5112F4A8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5F40A0D4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4D66D003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7C46EB9D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07BAA9AD" w14:textId="77777777" w:rsidTr="00A045EF">
        <w:trPr>
          <w:trHeight w:val="55"/>
        </w:trPr>
        <w:tc>
          <w:tcPr>
            <w:tcW w:w="4678" w:type="dxa"/>
            <w:gridSpan w:val="5"/>
            <w:tcBorders>
              <w:top w:val="dotted" w:sz="4" w:space="0" w:color="808080"/>
            </w:tcBorders>
          </w:tcPr>
          <w:p w14:paraId="240ECC76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top w:val="dotted" w:sz="4" w:space="0" w:color="808080"/>
            </w:tcBorders>
          </w:tcPr>
          <w:p w14:paraId="66C6A3BB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right w:val="single" w:sz="8" w:space="0" w:color="auto"/>
            </w:tcBorders>
            <w:vAlign w:val="center"/>
          </w:tcPr>
          <w:p w14:paraId="6D84271B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</w:tcBorders>
            <w:vAlign w:val="center"/>
          </w:tcPr>
          <w:p w14:paraId="01DD1F6A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top w:val="dotted" w:sz="4" w:space="0" w:color="808080"/>
            </w:tcBorders>
            <w:vAlign w:val="center"/>
          </w:tcPr>
          <w:p w14:paraId="1B0AC880" w14:textId="77777777" w:rsidR="00A045EF" w:rsidRPr="002D4204" w:rsidRDefault="00A045EF" w:rsidP="00A045E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b/>
                <w:bCs/>
                <w:szCs w:val="22"/>
              </w:rPr>
            </w:pPr>
          </w:p>
        </w:tc>
      </w:tr>
      <w:tr w:rsidR="00CE3C51" w:rsidRPr="002D4204" w14:paraId="15F35F46" w14:textId="77777777" w:rsidTr="00A045EF">
        <w:tc>
          <w:tcPr>
            <w:tcW w:w="4678" w:type="dxa"/>
            <w:gridSpan w:val="5"/>
            <w:tcBorders>
              <w:bottom w:val="dotted" w:sz="4" w:space="0" w:color="808080"/>
            </w:tcBorders>
          </w:tcPr>
          <w:p w14:paraId="1F0C0DCB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Seefestplatz</w:t>
            </w:r>
            <w:r w:rsidR="000D0265" w:rsidRPr="002D4204">
              <w:rPr>
                <w:szCs w:val="22"/>
                <w:vertAlign w:val="superscript"/>
              </w:rPr>
              <w:t>1</w:t>
            </w:r>
          </w:p>
        </w:tc>
        <w:tc>
          <w:tcPr>
            <w:tcW w:w="284" w:type="dxa"/>
            <w:tcBorders>
              <w:bottom w:val="dotted" w:sz="4" w:space="0" w:color="808080"/>
            </w:tcBorders>
          </w:tcPr>
          <w:p w14:paraId="2C79E436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bottom w:val="dotted" w:sz="4" w:space="0" w:color="808080"/>
              <w:right w:val="single" w:sz="8" w:space="0" w:color="auto"/>
            </w:tcBorders>
            <w:vAlign w:val="center"/>
          </w:tcPr>
          <w:p w14:paraId="5B34BFAF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dotted" w:sz="4" w:space="0" w:color="808080"/>
            </w:tcBorders>
            <w:vAlign w:val="center"/>
          </w:tcPr>
          <w:p w14:paraId="11AA9523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bottom w:val="dotted" w:sz="4" w:space="0" w:color="808080"/>
            </w:tcBorders>
            <w:vAlign w:val="center"/>
          </w:tcPr>
          <w:p w14:paraId="58281D28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CE3C51" w:rsidRPr="002D4204" w14:paraId="4A937F21" w14:textId="77777777" w:rsidTr="00AC04EC">
        <w:tc>
          <w:tcPr>
            <w:tcW w:w="2466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349ACECE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Festwirtschaft</w:t>
            </w:r>
            <w:r w:rsidR="003B1EEC" w:rsidRPr="003B1EEC">
              <w:rPr>
                <w:szCs w:val="22"/>
                <w:vertAlign w:val="superscript"/>
              </w:rPr>
              <w:t>2</w:t>
            </w:r>
          </w:p>
        </w:tc>
        <w:tc>
          <w:tcPr>
            <w:tcW w:w="990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31FC8E87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ohne</w:t>
            </w:r>
          </w:p>
        </w:tc>
        <w:tc>
          <w:tcPr>
            <w:tcW w:w="1222" w:type="dxa"/>
            <w:tcBorders>
              <w:top w:val="dotted" w:sz="4" w:space="0" w:color="808080"/>
              <w:bottom w:val="dotted" w:sz="4" w:space="0" w:color="808080"/>
            </w:tcBorders>
          </w:tcPr>
          <w:p w14:paraId="40F494C7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mit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01FC77EE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4D918C93" w14:textId="77777777" w:rsidR="00CE3C51" w:rsidRPr="002D4204" w:rsidRDefault="00104CB7" w:rsidP="00CE3C5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63CAB633" w14:textId="77777777" w:rsidR="00CE3C51" w:rsidRPr="002D4204" w:rsidRDefault="00CE3C51" w:rsidP="00CE3C5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72BCA85A" w14:textId="77777777" w:rsidR="00CE3C51" w:rsidRPr="002D4204" w:rsidRDefault="00CE3C51" w:rsidP="00CE3C5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2F429CA1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1780E756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ab/>
              <w:t>mit Zelt (inkl. Strom)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4737999F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3B0D3843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05343178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3E5A74E0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28C51044" w14:textId="77777777" w:rsidTr="00AC04E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297F8B81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1D17A47D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2F0E13F9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4A20F2A6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6D09B72C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CE3C51" w:rsidRPr="002D4204" w14:paraId="2F70797F" w14:textId="77777777" w:rsidTr="00AC04EC">
        <w:trPr>
          <w:cantSplit/>
        </w:trPr>
        <w:tc>
          <w:tcPr>
            <w:tcW w:w="6946" w:type="dxa"/>
            <w:gridSpan w:val="7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</w:tcPr>
          <w:p w14:paraId="2B0DCF28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b/>
                <w:bCs/>
                <w:szCs w:val="22"/>
              </w:rPr>
            </w:pPr>
            <w:r w:rsidRPr="002D4204">
              <w:rPr>
                <w:szCs w:val="22"/>
              </w:rPr>
              <w:t>Dorfplatz</w:t>
            </w:r>
            <w:r w:rsidR="000D0265" w:rsidRPr="002D4204">
              <w:rPr>
                <w:szCs w:val="22"/>
                <w:vertAlign w:val="superscript"/>
              </w:rPr>
              <w:t>1</w:t>
            </w:r>
            <w:r w:rsidRPr="002D4204">
              <w:rPr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4BD0EBD3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28F3E3A2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CE3C51" w:rsidRPr="002D4204" w14:paraId="1522C238" w14:textId="77777777" w:rsidTr="00AC04EC">
        <w:tc>
          <w:tcPr>
            <w:tcW w:w="2450" w:type="dxa"/>
            <w:tcBorders>
              <w:top w:val="dotted" w:sz="4" w:space="0" w:color="808080"/>
              <w:bottom w:val="dotted" w:sz="4" w:space="0" w:color="808080"/>
            </w:tcBorders>
          </w:tcPr>
          <w:p w14:paraId="08F1C718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Festwirtschaft</w:t>
            </w:r>
            <w:r w:rsidR="003B1EEC" w:rsidRPr="003B1EEC">
              <w:rPr>
                <w:szCs w:val="22"/>
                <w:vertAlign w:val="superscript"/>
              </w:rPr>
              <w:t>2</w:t>
            </w:r>
          </w:p>
        </w:tc>
        <w:tc>
          <w:tcPr>
            <w:tcW w:w="994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3E6FA1E9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ohne</w:t>
            </w:r>
          </w:p>
        </w:tc>
        <w:tc>
          <w:tcPr>
            <w:tcW w:w="1234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5BA33857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mit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1FB55380" w14:textId="77777777" w:rsidR="00CE3C51" w:rsidRPr="002D4204" w:rsidRDefault="00CE3C51" w:rsidP="00CE3C5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0A510C93" w14:textId="77777777" w:rsidR="00CE3C51" w:rsidRPr="002D4204" w:rsidRDefault="00104CB7" w:rsidP="00CE3C5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625C2A48" w14:textId="77777777" w:rsidR="00CE3C51" w:rsidRPr="002D4204" w:rsidRDefault="00CE3C51" w:rsidP="00CE3C5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  <w:lang w:val="de-CH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04CF05EB" w14:textId="77777777" w:rsidR="00CE3C51" w:rsidRPr="002D4204" w:rsidRDefault="00CE3C51" w:rsidP="00CE3C5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5D16DDB6" w14:textId="77777777" w:rsidTr="007C6FFC">
        <w:tc>
          <w:tcPr>
            <w:tcW w:w="4678" w:type="dxa"/>
            <w:gridSpan w:val="5"/>
            <w:tcBorders>
              <w:top w:val="dotted" w:sz="4" w:space="0" w:color="808080"/>
              <w:bottom w:val="dotted" w:sz="4" w:space="0" w:color="808080"/>
            </w:tcBorders>
          </w:tcPr>
          <w:p w14:paraId="71819A82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ab/>
              <w:t xml:space="preserve">mit </w:t>
            </w:r>
            <w:r w:rsidR="006356D3">
              <w:rPr>
                <w:szCs w:val="22"/>
              </w:rPr>
              <w:t>Z</w:t>
            </w:r>
            <w:r w:rsidRPr="002D4204">
              <w:rPr>
                <w:szCs w:val="22"/>
              </w:rPr>
              <w:t>elt (inkl. Strom)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141167F6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7ACE1038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4E513BF7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1D7643E1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6E2B284D" w14:textId="77777777" w:rsidTr="007C6FFC">
        <w:tc>
          <w:tcPr>
            <w:tcW w:w="4678" w:type="dxa"/>
            <w:gridSpan w:val="5"/>
            <w:tcBorders>
              <w:top w:val="dotted" w:sz="4" w:space="0" w:color="808080"/>
            </w:tcBorders>
          </w:tcPr>
          <w:p w14:paraId="51447A30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top w:val="dotted" w:sz="4" w:space="0" w:color="808080"/>
            </w:tcBorders>
          </w:tcPr>
          <w:p w14:paraId="4B1072EE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</w:tcBorders>
            <w:vAlign w:val="center"/>
          </w:tcPr>
          <w:p w14:paraId="5115F917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</w:tcBorders>
            <w:vAlign w:val="center"/>
          </w:tcPr>
          <w:p w14:paraId="5301BF05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top w:val="dotted" w:sz="4" w:space="0" w:color="808080"/>
            </w:tcBorders>
            <w:vAlign w:val="center"/>
          </w:tcPr>
          <w:p w14:paraId="050A1097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4D6B76" w:rsidRPr="002D4204" w14:paraId="4E45D3E1" w14:textId="77777777" w:rsidTr="00A045EF">
        <w:trPr>
          <w:trHeight w:val="876"/>
        </w:trPr>
        <w:tc>
          <w:tcPr>
            <w:tcW w:w="9639" w:type="dxa"/>
            <w:gridSpan w:val="9"/>
            <w:vAlign w:val="center"/>
          </w:tcPr>
          <w:p w14:paraId="08B5FBB3" w14:textId="77777777" w:rsidR="003B1EEC" w:rsidRDefault="004D6B76" w:rsidP="00A045E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rFonts w:cs="Arial"/>
                <w:szCs w:val="22"/>
              </w:rPr>
            </w:pPr>
            <w:r w:rsidRPr="002D4204">
              <w:rPr>
                <w:szCs w:val="22"/>
                <w:vertAlign w:val="superscript"/>
              </w:rPr>
              <w:t>1</w:t>
            </w:r>
            <w:r w:rsidRPr="002D4204">
              <w:rPr>
                <w:rFonts w:cs="Arial"/>
                <w:szCs w:val="22"/>
              </w:rPr>
              <w:t>Situationsplan beilegen!</w:t>
            </w:r>
            <w:r w:rsidR="00C46649" w:rsidRPr="002D4204">
              <w:rPr>
                <w:rFonts w:cs="Arial"/>
                <w:szCs w:val="22"/>
              </w:rPr>
              <w:br/>
            </w:r>
            <w:r w:rsidRPr="002D4204">
              <w:rPr>
                <w:szCs w:val="22"/>
                <w:vertAlign w:val="superscript"/>
              </w:rPr>
              <w:t>2</w:t>
            </w:r>
            <w:r w:rsidRPr="002D4204">
              <w:rPr>
                <w:rFonts w:cs="Arial"/>
                <w:szCs w:val="22"/>
              </w:rPr>
              <w:t>Als Festwirtschaft gilt ein Anlass, für welchen eine Gelegenheitswirtschaftsbewilligung</w:t>
            </w:r>
          </w:p>
          <w:p w14:paraId="4885C0E4" w14:textId="77777777" w:rsidR="004D6B76" w:rsidRPr="002D4204" w:rsidRDefault="004D6B76" w:rsidP="003B1EEC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67"/>
              <w:rPr>
                <w:b/>
                <w:bCs/>
                <w:szCs w:val="22"/>
              </w:rPr>
            </w:pPr>
            <w:r w:rsidRPr="002D4204">
              <w:rPr>
                <w:rFonts w:cs="Arial"/>
                <w:szCs w:val="22"/>
              </w:rPr>
              <w:t>erforderlich ist, d.h. Lebensmittel und</w:t>
            </w:r>
            <w:r w:rsidR="00104CB7" w:rsidRPr="002D4204">
              <w:rPr>
                <w:rFonts w:cs="Arial"/>
                <w:szCs w:val="22"/>
              </w:rPr>
              <w:t xml:space="preserve"> </w:t>
            </w:r>
            <w:r w:rsidRPr="002D4204">
              <w:rPr>
                <w:rFonts w:cs="Arial"/>
                <w:szCs w:val="22"/>
              </w:rPr>
              <w:t>Getränke verkauft werden.</w:t>
            </w:r>
          </w:p>
        </w:tc>
      </w:tr>
    </w:tbl>
    <w:p w14:paraId="67DE2B8A" w14:textId="77777777" w:rsidR="00AC04EC" w:rsidRDefault="00AC04EC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szCs w:val="10"/>
          <w:lang w:val="de-CH"/>
        </w:rPr>
      </w:pPr>
    </w:p>
    <w:p w14:paraId="51392DF0" w14:textId="77777777" w:rsidR="005D1568" w:rsidRPr="002D4204" w:rsidRDefault="005D1568" w:rsidP="00F6186C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  <w:r w:rsidRPr="002D4204">
        <w:rPr>
          <w:b/>
          <w:bCs/>
          <w:szCs w:val="22"/>
          <w:lang w:val="de-CH"/>
        </w:rPr>
        <w:t>Bemerkungen:</w:t>
      </w:r>
      <w:r w:rsidR="00F6186C" w:rsidRPr="002D4204">
        <w:rPr>
          <w:b/>
          <w:bCs/>
          <w:szCs w:val="22"/>
          <w:lang w:val="de-CH"/>
        </w:rPr>
        <w:t xml:space="preserve"> </w:t>
      </w:r>
      <w:r w:rsidR="00F6186C" w:rsidRPr="002D4204">
        <w:rPr>
          <w:b/>
          <w:bCs/>
          <w:szCs w:val="22"/>
          <w:lang w:val="de-CH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8" w:name="Text26"/>
      <w:r w:rsidR="00F6186C" w:rsidRPr="002D4204">
        <w:rPr>
          <w:b/>
          <w:bCs/>
          <w:szCs w:val="22"/>
          <w:lang w:val="de-CH"/>
        </w:rPr>
        <w:instrText xml:space="preserve"> FORMTEXT </w:instrText>
      </w:r>
      <w:r w:rsidR="00F6186C" w:rsidRPr="002D4204">
        <w:rPr>
          <w:b/>
          <w:bCs/>
          <w:szCs w:val="22"/>
          <w:lang w:val="de-CH"/>
        </w:rPr>
      </w:r>
      <w:r w:rsidR="00F6186C" w:rsidRPr="002D4204">
        <w:rPr>
          <w:b/>
          <w:bCs/>
          <w:szCs w:val="22"/>
          <w:lang w:val="de-CH"/>
        </w:rPr>
        <w:fldChar w:fldCharType="separate"/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szCs w:val="22"/>
          <w:lang w:val="de-CH"/>
        </w:rPr>
        <w:fldChar w:fldCharType="end"/>
      </w:r>
      <w:bookmarkEnd w:id="28"/>
    </w:p>
    <w:p w14:paraId="19A4441B" w14:textId="77777777" w:rsidR="005D1568" w:rsidRDefault="005D1568" w:rsidP="00F6186C">
      <w:pP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4DD57335" w14:textId="77777777" w:rsidR="00BB792D" w:rsidRPr="005D1568" w:rsidRDefault="00BB792D" w:rsidP="00F6186C">
      <w:pP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10B1A953" w14:textId="77777777" w:rsidR="005D1568" w:rsidRPr="005D1568" w:rsidRDefault="005D1568" w:rsidP="005D1568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0AB98C4E" w14:textId="77777777" w:rsidR="005D1568" w:rsidRPr="005D1568" w:rsidRDefault="005D1568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  <w:r w:rsidRPr="005D1568">
        <w:rPr>
          <w:sz w:val="20"/>
          <w:lang w:val="de-CH"/>
        </w:rPr>
        <w:t xml:space="preserve">Der/die Unterzeichnete erklärt sich mit dem Benützungsreglement, den Ausführungsbestimmungen und dem Gebührentarif einverstanden </w:t>
      </w:r>
      <w:r w:rsidRPr="005D1568">
        <w:rPr>
          <w:sz w:val="18"/>
          <w:szCs w:val="18"/>
          <w:lang w:val="de-CH"/>
        </w:rPr>
        <w:t>(das Benützungsreglement und die Ausführungsbestimmungen können auf der Gemeindehomepage www.sachseln.ch unter Verwaltung, Reglemente heruntergeladen werden).</w:t>
      </w:r>
    </w:p>
    <w:p w14:paraId="0B4833D4" w14:textId="77777777" w:rsidR="005D1568" w:rsidRPr="005D1568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6BF8F4ED" w14:textId="77777777" w:rsidR="005D1568" w:rsidRPr="005D1568" w:rsidRDefault="005D1568" w:rsidP="005D1568">
      <w:pPr>
        <w:tabs>
          <w:tab w:val="left" w:pos="284"/>
          <w:tab w:val="left" w:pos="4536"/>
          <w:tab w:val="left" w:pos="5670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2670"/>
        <w:gridCol w:w="3471"/>
      </w:tblGrid>
      <w:tr w:rsidR="005D1568" w:rsidRPr="005D1568" w14:paraId="3BD8616E" w14:textId="77777777" w:rsidTr="005D1568">
        <w:tc>
          <w:tcPr>
            <w:tcW w:w="3000" w:type="dxa"/>
            <w:tcBorders>
              <w:top w:val="single" w:sz="4" w:space="0" w:color="auto"/>
            </w:tcBorders>
          </w:tcPr>
          <w:p w14:paraId="48D908AE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Ort/Datum</w:t>
            </w:r>
          </w:p>
        </w:tc>
        <w:tc>
          <w:tcPr>
            <w:tcW w:w="2670" w:type="dxa"/>
          </w:tcPr>
          <w:p w14:paraId="492EDA4B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3471" w:type="dxa"/>
            <w:tcBorders>
              <w:top w:val="single" w:sz="4" w:space="0" w:color="auto"/>
            </w:tcBorders>
          </w:tcPr>
          <w:p w14:paraId="25795C58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Unterschrift des Gesuchstellers</w:t>
            </w:r>
          </w:p>
        </w:tc>
      </w:tr>
    </w:tbl>
    <w:p w14:paraId="771E7B0B" w14:textId="77777777" w:rsidR="00A045EF" w:rsidRDefault="00A045EF" w:rsidP="00AD1A5F">
      <w:pPr>
        <w:pBdr>
          <w:bottom w:val="single" w:sz="18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67635D24" w14:textId="77777777" w:rsidR="00BB792D" w:rsidRDefault="00BB792D" w:rsidP="00BB792D">
      <w:pPr>
        <w:tabs>
          <w:tab w:val="left" w:pos="2268"/>
          <w:tab w:val="left" w:pos="2410"/>
          <w:tab w:val="left" w:pos="4536"/>
        </w:tabs>
        <w:ind w:right="-1"/>
        <w:rPr>
          <w:sz w:val="20"/>
        </w:rPr>
      </w:pPr>
    </w:p>
    <w:p w14:paraId="69F90990" w14:textId="77777777" w:rsidR="00BB792D" w:rsidRPr="005D1568" w:rsidRDefault="00BB792D" w:rsidP="00BB792D">
      <w:pPr>
        <w:tabs>
          <w:tab w:val="left" w:pos="2268"/>
          <w:tab w:val="left" w:pos="2410"/>
          <w:tab w:val="left" w:pos="4536"/>
        </w:tabs>
        <w:ind w:right="-1"/>
        <w:rPr>
          <w:sz w:val="20"/>
        </w:rPr>
      </w:pPr>
      <w:r w:rsidRPr="005D1568">
        <w:rPr>
          <w:sz w:val="20"/>
        </w:rPr>
        <w:t>zuständiger Hauswart</w:t>
      </w:r>
      <w:r>
        <w:rPr>
          <w:sz w:val="20"/>
        </w:rPr>
        <w:t xml:space="preserve"> und Ansprechperson</w:t>
      </w:r>
      <w:r w:rsidRPr="005D1568">
        <w:rPr>
          <w:sz w:val="20"/>
        </w:rPr>
        <w:t>:</w:t>
      </w:r>
      <w:r w:rsidRPr="005D1568">
        <w:rPr>
          <w:sz w:val="20"/>
        </w:rPr>
        <w:br/>
      </w:r>
      <w:r w:rsidRPr="00514530">
        <w:rPr>
          <w:b/>
          <w:bCs/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514530">
        <w:rPr>
          <w:b/>
          <w:bCs/>
          <w:sz w:val="20"/>
        </w:rPr>
        <w:instrText xml:space="preserve"> FORMCHECKBOX </w:instrText>
      </w:r>
      <w:r w:rsidRPr="00514530">
        <w:rPr>
          <w:b/>
          <w:bCs/>
          <w:sz w:val="20"/>
        </w:rPr>
      </w:r>
      <w:r w:rsidRPr="00514530">
        <w:rPr>
          <w:b/>
          <w:bCs/>
          <w:sz w:val="20"/>
        </w:rPr>
        <w:fldChar w:fldCharType="separate"/>
      </w:r>
      <w:r w:rsidRPr="00514530">
        <w:rPr>
          <w:b/>
          <w:bCs/>
          <w:sz w:val="20"/>
        </w:rPr>
        <w:fldChar w:fldCharType="end"/>
      </w:r>
      <w:r w:rsidRPr="005D1568">
        <w:rPr>
          <w:sz w:val="20"/>
        </w:rPr>
        <w:t xml:space="preserve">  </w:t>
      </w:r>
      <w:r>
        <w:rPr>
          <w:sz w:val="20"/>
        </w:rPr>
        <w:t>Sonja Rohrer</w:t>
      </w:r>
      <w:r w:rsidRPr="005D1568">
        <w:rPr>
          <w:sz w:val="20"/>
        </w:rPr>
        <w:t xml:space="preserve"> (Nat. </w:t>
      </w:r>
      <w:r w:rsidRPr="00AA48BE">
        <w:rPr>
          <w:sz w:val="20"/>
        </w:rPr>
        <w:t>079 830 36 84</w:t>
      </w:r>
      <w:r w:rsidRPr="005D1568">
        <w:rPr>
          <w:sz w:val="20"/>
        </w:rPr>
        <w:t>)</w:t>
      </w:r>
    </w:p>
    <w:p w14:paraId="11F0D133" w14:textId="77777777" w:rsidR="00BB792D" w:rsidRPr="005D1568" w:rsidRDefault="00BB792D" w:rsidP="00BB792D">
      <w:pPr>
        <w:tabs>
          <w:tab w:val="left" w:pos="2268"/>
          <w:tab w:val="left" w:pos="2410"/>
          <w:tab w:val="left" w:pos="4536"/>
        </w:tabs>
        <w:ind w:left="-142" w:right="-1" w:firstLine="142"/>
        <w:rPr>
          <w:sz w:val="20"/>
        </w:rPr>
      </w:pPr>
      <w:r w:rsidRPr="00514530">
        <w:rPr>
          <w:b/>
          <w:bCs/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514530">
        <w:rPr>
          <w:b/>
          <w:bCs/>
          <w:sz w:val="20"/>
        </w:rPr>
        <w:instrText xml:space="preserve"> FORMCHECKBOX </w:instrText>
      </w:r>
      <w:r w:rsidRPr="00514530">
        <w:rPr>
          <w:b/>
          <w:bCs/>
          <w:sz w:val="20"/>
        </w:rPr>
      </w:r>
      <w:r w:rsidRPr="00514530">
        <w:rPr>
          <w:b/>
          <w:bCs/>
          <w:sz w:val="20"/>
        </w:rPr>
        <w:fldChar w:fldCharType="separate"/>
      </w:r>
      <w:r w:rsidRPr="00514530">
        <w:rPr>
          <w:b/>
          <w:bCs/>
          <w:sz w:val="20"/>
        </w:rPr>
        <w:fldChar w:fldCharType="end"/>
      </w:r>
      <w:r w:rsidRPr="005D1568">
        <w:rPr>
          <w:sz w:val="20"/>
        </w:rPr>
        <w:t xml:space="preserve">  Theo Rohrer (Nat. </w:t>
      </w:r>
      <w:r w:rsidR="000A4C3A" w:rsidRPr="000A4C3A">
        <w:rPr>
          <w:sz w:val="20"/>
        </w:rPr>
        <w:t>079 338 12 56</w:t>
      </w:r>
      <w:r w:rsidRPr="005D1568">
        <w:rPr>
          <w:sz w:val="20"/>
        </w:rPr>
        <w:t>)</w:t>
      </w:r>
    </w:p>
    <w:p w14:paraId="5E965CFB" w14:textId="77777777" w:rsidR="00BB792D" w:rsidRPr="005D1568" w:rsidRDefault="00BB792D" w:rsidP="00BB792D">
      <w:pPr>
        <w:tabs>
          <w:tab w:val="left" w:pos="2268"/>
          <w:tab w:val="left" w:pos="2410"/>
          <w:tab w:val="left" w:pos="4536"/>
        </w:tabs>
        <w:ind w:left="-142" w:right="-1" w:firstLine="142"/>
        <w:rPr>
          <w:sz w:val="20"/>
        </w:rPr>
      </w:pPr>
      <w:r w:rsidRPr="00514530">
        <w:rPr>
          <w:b/>
          <w:bCs/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514530">
        <w:rPr>
          <w:b/>
          <w:bCs/>
          <w:sz w:val="20"/>
        </w:rPr>
        <w:instrText xml:space="preserve"> FORMCHECKBOX </w:instrText>
      </w:r>
      <w:r w:rsidRPr="00514530">
        <w:rPr>
          <w:b/>
          <w:bCs/>
          <w:sz w:val="20"/>
        </w:rPr>
      </w:r>
      <w:r w:rsidRPr="00514530">
        <w:rPr>
          <w:b/>
          <w:bCs/>
          <w:sz w:val="20"/>
        </w:rPr>
        <w:fldChar w:fldCharType="separate"/>
      </w:r>
      <w:r w:rsidRPr="00514530">
        <w:rPr>
          <w:b/>
          <w:bCs/>
          <w:sz w:val="20"/>
        </w:rPr>
        <w:fldChar w:fldCharType="end"/>
      </w:r>
      <w:r w:rsidRPr="005D1568">
        <w:rPr>
          <w:sz w:val="20"/>
        </w:rPr>
        <w:t xml:space="preserve">  Kurt Kaeser (Nat. 079 226 05 73)</w:t>
      </w:r>
    </w:p>
    <w:p w14:paraId="4979DFA7" w14:textId="34123344" w:rsidR="00BB792D" w:rsidRPr="005D1568" w:rsidRDefault="00BB792D" w:rsidP="00BB792D">
      <w:pPr>
        <w:tabs>
          <w:tab w:val="left" w:pos="2268"/>
          <w:tab w:val="left" w:pos="2410"/>
          <w:tab w:val="left" w:pos="4536"/>
        </w:tabs>
        <w:ind w:left="-142" w:right="-1" w:firstLine="142"/>
        <w:rPr>
          <w:sz w:val="20"/>
        </w:rPr>
      </w:pPr>
      <w:r w:rsidRPr="00514530">
        <w:rPr>
          <w:b/>
          <w:bCs/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514530">
        <w:rPr>
          <w:b/>
          <w:bCs/>
          <w:sz w:val="20"/>
        </w:rPr>
        <w:instrText xml:space="preserve"> FORMCHECKBOX </w:instrText>
      </w:r>
      <w:r w:rsidRPr="00514530">
        <w:rPr>
          <w:b/>
          <w:bCs/>
          <w:sz w:val="20"/>
        </w:rPr>
      </w:r>
      <w:r w:rsidRPr="00514530">
        <w:rPr>
          <w:b/>
          <w:bCs/>
          <w:sz w:val="20"/>
        </w:rPr>
        <w:fldChar w:fldCharType="separate"/>
      </w:r>
      <w:r w:rsidRPr="00514530">
        <w:rPr>
          <w:b/>
          <w:bCs/>
          <w:sz w:val="20"/>
        </w:rPr>
        <w:fldChar w:fldCharType="end"/>
      </w:r>
      <w:r w:rsidRPr="005D1568">
        <w:rPr>
          <w:sz w:val="20"/>
        </w:rPr>
        <w:t xml:space="preserve">  Gemeindedienst, </w:t>
      </w:r>
      <w:r w:rsidR="006E238E">
        <w:rPr>
          <w:sz w:val="20"/>
        </w:rPr>
        <w:t>Urs von Flüe</w:t>
      </w:r>
      <w:r>
        <w:rPr>
          <w:sz w:val="20"/>
        </w:rPr>
        <w:t xml:space="preserve"> (Nat. </w:t>
      </w:r>
      <w:r w:rsidR="006E238E">
        <w:rPr>
          <w:sz w:val="20"/>
        </w:rPr>
        <w:t>079 194 36 70</w:t>
      </w:r>
      <w:r w:rsidRPr="005D1568">
        <w:rPr>
          <w:sz w:val="20"/>
        </w:rPr>
        <w:t>)</w:t>
      </w:r>
    </w:p>
    <w:p w14:paraId="6385D4AB" w14:textId="77777777" w:rsidR="00BB792D" w:rsidRDefault="00BB792D" w:rsidP="00AC04EC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0"/>
          <w:lang w:val="de-CH"/>
        </w:rPr>
      </w:pPr>
    </w:p>
    <w:p w14:paraId="203C9D82" w14:textId="77777777" w:rsidR="005D1568" w:rsidRPr="00AC04EC" w:rsidRDefault="005D1568" w:rsidP="00AC04EC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0"/>
          <w:lang w:val="de-CH"/>
        </w:rPr>
      </w:pPr>
      <w:r w:rsidRPr="00AC04EC">
        <w:rPr>
          <w:b/>
          <w:bCs/>
          <w:sz w:val="20"/>
          <w:lang w:val="de-CH"/>
        </w:rPr>
        <w:t>R</w:t>
      </w:r>
      <w:r w:rsidR="00AC04EC">
        <w:rPr>
          <w:b/>
          <w:bCs/>
          <w:sz w:val="20"/>
          <w:lang w:val="de-CH"/>
        </w:rPr>
        <w:t>apportierung Hauswart</w:t>
      </w:r>
    </w:p>
    <w:p w14:paraId="50734198" w14:textId="77777777" w:rsidR="005D1568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70A834FD" w14:textId="77777777" w:rsidR="003700EA" w:rsidRPr="005D1568" w:rsidRDefault="003700EA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2670"/>
        <w:gridCol w:w="3471"/>
      </w:tblGrid>
      <w:tr w:rsidR="005D1568" w:rsidRPr="005D1568" w14:paraId="4847AE1F" w14:textId="77777777" w:rsidTr="005D1568">
        <w:tc>
          <w:tcPr>
            <w:tcW w:w="3000" w:type="dxa"/>
            <w:tcBorders>
              <w:top w:val="single" w:sz="4" w:space="0" w:color="auto"/>
            </w:tcBorders>
          </w:tcPr>
          <w:p w14:paraId="0005C6C6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Datum</w:t>
            </w:r>
          </w:p>
        </w:tc>
        <w:tc>
          <w:tcPr>
            <w:tcW w:w="2670" w:type="dxa"/>
          </w:tcPr>
          <w:p w14:paraId="78A74CF4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3471" w:type="dxa"/>
            <w:tcBorders>
              <w:top w:val="single" w:sz="4" w:space="0" w:color="auto"/>
            </w:tcBorders>
          </w:tcPr>
          <w:p w14:paraId="4540213B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Unterschrift des Hauswarts</w:t>
            </w:r>
          </w:p>
        </w:tc>
      </w:tr>
    </w:tbl>
    <w:p w14:paraId="00EFC55D" w14:textId="77777777" w:rsidR="005D1568" w:rsidRPr="000D0265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18"/>
          <w:lang w:val="de-CH"/>
        </w:rPr>
      </w:pPr>
    </w:p>
    <w:p w14:paraId="09733C0F" w14:textId="77777777" w:rsidR="005D1568" w:rsidRPr="005D1568" w:rsidRDefault="005D1568" w:rsidP="00BB792D">
      <w:pPr>
        <w:pBdr>
          <w:bottom w:val="single" w:sz="2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  <w:r w:rsidRPr="005D1568">
        <w:rPr>
          <w:b/>
          <w:bCs/>
          <w:sz w:val="20"/>
          <w:lang w:val="de-CH"/>
        </w:rPr>
        <w:t>Container:</w:t>
      </w:r>
      <w:r w:rsidRPr="005D1568">
        <w:rPr>
          <w:sz w:val="20"/>
          <w:lang w:val="de-CH"/>
        </w:rPr>
        <w:t xml:space="preserve"> </w:t>
      </w:r>
    </w:p>
    <w:p w14:paraId="24D3B291" w14:textId="77777777" w:rsidR="005D1568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68761C9C" w14:textId="77777777" w:rsidR="00BB792D" w:rsidRPr="00BB792D" w:rsidRDefault="00BB792D" w:rsidP="00BB792D">
      <w:pPr>
        <w:tabs>
          <w:tab w:val="left" w:pos="284"/>
          <w:tab w:val="left" w:pos="2552"/>
          <w:tab w:val="right" w:pos="5103"/>
        </w:tabs>
        <w:spacing w:line="20" w:lineRule="atLeast"/>
        <w:jc w:val="both"/>
        <w:rPr>
          <w:b/>
          <w:bCs/>
          <w:sz w:val="20"/>
          <w:lang w:val="de-CH"/>
        </w:rPr>
      </w:pPr>
      <w:r w:rsidRPr="00BB792D">
        <w:rPr>
          <w:b/>
          <w:bCs/>
          <w:sz w:val="20"/>
          <w:lang w:val="de-CH"/>
        </w:rPr>
        <w:t>Arbeitsrapport:</w:t>
      </w:r>
      <w:r w:rsidRPr="00BB792D">
        <w:rPr>
          <w:sz w:val="20"/>
          <w:lang w:val="de-CH"/>
        </w:rPr>
        <w:tab/>
      </w:r>
      <w:r w:rsidRPr="00BB792D">
        <w:rPr>
          <w:sz w:val="20"/>
          <w:lang w:val="de-CH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BB792D">
        <w:rPr>
          <w:sz w:val="20"/>
          <w:lang w:val="de-CH"/>
        </w:rPr>
        <w:instrText xml:space="preserve"> FORMCHECKBOX </w:instrText>
      </w:r>
      <w:r w:rsidRPr="00BB792D">
        <w:rPr>
          <w:sz w:val="20"/>
          <w:lang w:val="de-CH"/>
        </w:rPr>
      </w:r>
      <w:r w:rsidRPr="00BB792D">
        <w:rPr>
          <w:sz w:val="20"/>
          <w:lang w:val="de-CH"/>
        </w:rPr>
        <w:fldChar w:fldCharType="separate"/>
      </w:r>
      <w:r w:rsidRPr="00BB792D">
        <w:rPr>
          <w:sz w:val="20"/>
          <w:lang w:val="de-CH"/>
        </w:rPr>
        <w:fldChar w:fldCharType="end"/>
      </w:r>
      <w:r>
        <w:rPr>
          <w:sz w:val="20"/>
          <w:lang w:val="de-CH"/>
        </w:rPr>
        <w:t xml:space="preserve"> Ja</w:t>
      </w:r>
      <w:r>
        <w:rPr>
          <w:sz w:val="20"/>
          <w:lang w:val="de-CH"/>
        </w:rPr>
        <w:tab/>
      </w:r>
      <w:r w:rsidRPr="00DA118F">
        <w:rPr>
          <w:b/>
          <w:bCs/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DA118F">
        <w:rPr>
          <w:b/>
          <w:bCs/>
          <w:sz w:val="20"/>
        </w:rPr>
        <w:instrText xml:space="preserve"> FORMCHECKBOX </w:instrText>
      </w:r>
      <w:r w:rsidRPr="00DA118F">
        <w:rPr>
          <w:b/>
          <w:bCs/>
          <w:sz w:val="20"/>
        </w:rPr>
      </w:r>
      <w:r w:rsidRPr="00DA118F">
        <w:rPr>
          <w:b/>
          <w:bCs/>
          <w:sz w:val="20"/>
        </w:rPr>
        <w:fldChar w:fldCharType="separate"/>
      </w:r>
      <w:r w:rsidRPr="00DA118F">
        <w:rPr>
          <w:b/>
          <w:bCs/>
          <w:sz w:val="20"/>
        </w:rPr>
        <w:fldChar w:fldCharType="end"/>
      </w:r>
      <w:r w:rsidRPr="00BB792D">
        <w:rPr>
          <w:sz w:val="20"/>
        </w:rPr>
        <w:t xml:space="preserve"> Nein</w:t>
      </w:r>
    </w:p>
    <w:p w14:paraId="16346A26" w14:textId="77777777" w:rsidR="00BB792D" w:rsidRPr="005D1568" w:rsidRDefault="00BB792D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73D8EAF3" w14:textId="77777777" w:rsidR="005D1568" w:rsidRPr="005D1568" w:rsidRDefault="005D1568" w:rsidP="002D4204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b/>
          <w:bCs/>
          <w:sz w:val="20"/>
          <w:lang w:val="de-CH"/>
        </w:rPr>
      </w:pPr>
      <w:r w:rsidRPr="005D1568">
        <w:rPr>
          <w:b/>
          <w:bCs/>
          <w:sz w:val="20"/>
          <w:lang w:val="de-CH"/>
        </w:rPr>
        <w:t>Bemerkungen:</w:t>
      </w:r>
    </w:p>
    <w:p w14:paraId="63BA607D" w14:textId="77777777" w:rsidR="005D1568" w:rsidRDefault="005D1568" w:rsidP="002D4204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sz w:val="20"/>
          <w:lang w:val="de-CH"/>
        </w:rPr>
      </w:pPr>
    </w:p>
    <w:p w14:paraId="00149120" w14:textId="77777777" w:rsidR="002D4204" w:rsidRPr="005D1568" w:rsidRDefault="002D4204" w:rsidP="002D4204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sz w:val="20"/>
          <w:lang w:val="de-CH"/>
        </w:rPr>
      </w:pPr>
    </w:p>
    <w:p w14:paraId="301039D0" w14:textId="77777777" w:rsidR="005D1568" w:rsidRPr="005D1568" w:rsidRDefault="005D1568" w:rsidP="002D4204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sz w:val="20"/>
          <w:lang w:val="de-CH"/>
        </w:rPr>
      </w:pPr>
    </w:p>
    <w:p w14:paraId="7986BB73" w14:textId="77777777" w:rsidR="00BB792D" w:rsidRPr="002D4204" w:rsidRDefault="00BB792D">
      <w:pPr>
        <w:rPr>
          <w:b/>
          <w:color w:val="000000"/>
          <w:sz w:val="4"/>
          <w:szCs w:val="2"/>
        </w:rPr>
      </w:pPr>
      <w:r w:rsidRPr="002D4204">
        <w:rPr>
          <w:b/>
          <w:color w:val="000000"/>
          <w:sz w:val="4"/>
          <w:szCs w:val="2"/>
        </w:rPr>
        <w:br w:type="page"/>
      </w:r>
    </w:p>
    <w:p w14:paraId="40D21EEB" w14:textId="77777777" w:rsidR="00BB792D" w:rsidRDefault="00BB792D" w:rsidP="005D1568">
      <w:pPr>
        <w:tabs>
          <w:tab w:val="left" w:pos="1701"/>
          <w:tab w:val="left" w:pos="4253"/>
        </w:tabs>
        <w:spacing w:line="336" w:lineRule="auto"/>
        <w:rPr>
          <w:b/>
          <w:color w:val="000000"/>
          <w:sz w:val="26"/>
        </w:rPr>
      </w:pPr>
    </w:p>
    <w:p w14:paraId="57F8E5D3" w14:textId="77777777" w:rsidR="005D1568" w:rsidRPr="005D1568" w:rsidRDefault="005D1568" w:rsidP="005D1568">
      <w:pPr>
        <w:tabs>
          <w:tab w:val="left" w:pos="1701"/>
          <w:tab w:val="left" w:pos="4253"/>
        </w:tabs>
        <w:spacing w:line="336" w:lineRule="auto"/>
        <w:rPr>
          <w:b/>
          <w:color w:val="000000"/>
          <w:sz w:val="26"/>
        </w:rPr>
      </w:pPr>
      <w:r w:rsidRPr="005D1568">
        <w:rPr>
          <w:b/>
          <w:color w:val="000000"/>
          <w:sz w:val="26"/>
        </w:rPr>
        <w:t>Allgemeine Bestimmungen</w:t>
      </w:r>
    </w:p>
    <w:p w14:paraId="0295C24C" w14:textId="77777777" w:rsidR="005D1568" w:rsidRPr="005D1568" w:rsidRDefault="005D1568" w:rsidP="005D1568">
      <w:pPr>
        <w:jc w:val="both"/>
        <w:rPr>
          <w:sz w:val="20"/>
        </w:rPr>
      </w:pPr>
      <w:r w:rsidRPr="005D1568">
        <w:rPr>
          <w:sz w:val="20"/>
        </w:rPr>
        <w:t>Die Bestimmungen des Benützungsreglements und der Ausführungsbestimmungen sind zu beachten.</w:t>
      </w:r>
    </w:p>
    <w:p w14:paraId="464B8DA3" w14:textId="77777777" w:rsidR="005D1568" w:rsidRPr="005D1568" w:rsidRDefault="005D1568" w:rsidP="005D1568">
      <w:pPr>
        <w:jc w:val="both"/>
        <w:rPr>
          <w:snapToGrid w:val="0"/>
          <w:color w:val="000000"/>
          <w:sz w:val="20"/>
        </w:rPr>
      </w:pPr>
      <w:r w:rsidRPr="005D1568">
        <w:rPr>
          <w:snapToGrid w:val="0"/>
          <w:color w:val="000000"/>
          <w:sz w:val="20"/>
        </w:rPr>
        <w:t>Personen und Funktionsbezeichnungen in diesem Tarif gelten für Personen beiden Geschlechts.</w:t>
      </w:r>
    </w:p>
    <w:p w14:paraId="5B85909D" w14:textId="77777777" w:rsidR="005D1568" w:rsidRPr="005D1568" w:rsidRDefault="005D1568" w:rsidP="005D1568">
      <w:pPr>
        <w:jc w:val="both"/>
        <w:rPr>
          <w:snapToGrid w:val="0"/>
          <w:color w:val="000000"/>
          <w:sz w:val="20"/>
        </w:rPr>
      </w:pPr>
      <w:r w:rsidRPr="005D1568">
        <w:rPr>
          <w:snapToGrid w:val="0"/>
          <w:color w:val="000000"/>
          <w:sz w:val="20"/>
        </w:rPr>
        <w:t xml:space="preserve">Die benützten Immobilien und Mobilien sind </w:t>
      </w:r>
      <w:r w:rsidRPr="00C46649">
        <w:rPr>
          <w:b/>
          <w:bCs/>
          <w:snapToGrid w:val="0"/>
          <w:color w:val="000000"/>
          <w:sz w:val="20"/>
        </w:rPr>
        <w:t>gereinigt</w:t>
      </w:r>
      <w:r w:rsidRPr="005D1568">
        <w:rPr>
          <w:snapToGrid w:val="0"/>
          <w:color w:val="000000"/>
          <w:sz w:val="20"/>
        </w:rPr>
        <w:t xml:space="preserve"> </w:t>
      </w:r>
      <w:r w:rsidR="00C46649">
        <w:rPr>
          <w:snapToGrid w:val="0"/>
          <w:color w:val="000000"/>
          <w:sz w:val="20"/>
        </w:rPr>
        <w:t xml:space="preserve">und ohne Schäden </w:t>
      </w:r>
      <w:r w:rsidR="00A3162D" w:rsidRPr="005D1568">
        <w:rPr>
          <w:snapToGrid w:val="0"/>
          <w:color w:val="000000"/>
          <w:sz w:val="20"/>
        </w:rPr>
        <w:t>zurückzugeben</w:t>
      </w:r>
      <w:r w:rsidRPr="005D1568">
        <w:rPr>
          <w:snapToGrid w:val="0"/>
          <w:color w:val="000000"/>
          <w:sz w:val="20"/>
        </w:rPr>
        <w:t>.</w:t>
      </w:r>
    </w:p>
    <w:p w14:paraId="2E09C52E" w14:textId="77777777" w:rsidR="005D1568" w:rsidRPr="005D1568" w:rsidRDefault="005D1568" w:rsidP="005D1568">
      <w:pPr>
        <w:jc w:val="both"/>
        <w:rPr>
          <w:snapToGrid w:val="0"/>
          <w:color w:val="000000"/>
          <w:sz w:val="12"/>
          <w:szCs w:val="12"/>
        </w:rPr>
      </w:pPr>
    </w:p>
    <w:p w14:paraId="47DE5000" w14:textId="77777777" w:rsidR="005D1568" w:rsidRPr="005D1568" w:rsidRDefault="005D1568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0"/>
          <w:lang w:val="de-CH"/>
        </w:rPr>
      </w:pPr>
      <w:r w:rsidRPr="005D1568">
        <w:rPr>
          <w:b/>
          <w:bCs/>
          <w:sz w:val="20"/>
          <w:lang w:val="de-CH"/>
        </w:rPr>
        <w:t>Rechnungsstellung</w:t>
      </w:r>
    </w:p>
    <w:p w14:paraId="36AFE51F" w14:textId="77777777" w:rsidR="005D1568" w:rsidRPr="005D1568" w:rsidRDefault="005D1568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bCs/>
          <w:sz w:val="20"/>
          <w:lang w:val="de-CH"/>
        </w:rPr>
      </w:pPr>
      <w:r w:rsidRPr="005D1568">
        <w:rPr>
          <w:sz w:val="20"/>
        </w:rPr>
        <w:t xml:space="preserve">Die Benützungsgebühr für die Gemeinderäume wird von der Finanzverwaltung nach dem Anlass gemäss </w:t>
      </w:r>
      <w:r w:rsidRPr="00AD1A5F">
        <w:rPr>
          <w:b/>
          <w:bCs/>
          <w:sz w:val="20"/>
        </w:rPr>
        <w:t>Tarif</w:t>
      </w:r>
      <w:r w:rsidR="00C46649" w:rsidRPr="00AD1A5F">
        <w:rPr>
          <w:b/>
          <w:bCs/>
          <w:sz w:val="20"/>
        </w:rPr>
        <w:t> </w:t>
      </w:r>
      <w:r w:rsidRPr="00AD1A5F">
        <w:rPr>
          <w:b/>
          <w:bCs/>
          <w:sz w:val="20"/>
        </w:rPr>
        <w:t>___</w:t>
      </w:r>
      <w:r w:rsidRPr="005D1568">
        <w:rPr>
          <w:sz w:val="20"/>
        </w:rPr>
        <w:t xml:space="preserve"> in Rechnung gestellt.</w:t>
      </w:r>
    </w:p>
    <w:p w14:paraId="14F596EE" w14:textId="77777777" w:rsidR="005D1568" w:rsidRPr="005D1568" w:rsidRDefault="005D1568" w:rsidP="005D1568">
      <w:pPr>
        <w:jc w:val="both"/>
        <w:rPr>
          <w:sz w:val="12"/>
          <w:szCs w:val="12"/>
        </w:rPr>
      </w:pPr>
    </w:p>
    <w:p w14:paraId="2CABD292" w14:textId="77777777" w:rsidR="005D1568" w:rsidRPr="005D1568" w:rsidRDefault="005D1568" w:rsidP="005D1568">
      <w:pPr>
        <w:jc w:val="both"/>
        <w:rPr>
          <w:sz w:val="18"/>
          <w:szCs w:val="18"/>
        </w:rPr>
      </w:pPr>
    </w:p>
    <w:p w14:paraId="56BA0806" w14:textId="77777777" w:rsidR="005D1568" w:rsidRPr="005D1568" w:rsidRDefault="005D1568" w:rsidP="005D1568">
      <w:pPr>
        <w:tabs>
          <w:tab w:val="left" w:pos="1701"/>
          <w:tab w:val="left" w:pos="4253"/>
        </w:tabs>
        <w:spacing w:line="336" w:lineRule="auto"/>
        <w:jc w:val="both"/>
        <w:rPr>
          <w:b/>
          <w:color w:val="000000"/>
          <w:sz w:val="26"/>
        </w:rPr>
      </w:pPr>
      <w:r w:rsidRPr="005D1568">
        <w:rPr>
          <w:b/>
          <w:color w:val="000000"/>
          <w:sz w:val="26"/>
        </w:rPr>
        <w:t>Besondere Bestimmungen</w:t>
      </w:r>
    </w:p>
    <w:p w14:paraId="39D2B7FB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Die Gesuchsteller werden gebeten, sich mindestens 10 Tage vor dem Veranstaltungsdatum mit dem zuständigen Hauswart (siehe Zustellung an) in Verbindung zu setzen.</w:t>
      </w:r>
    </w:p>
    <w:p w14:paraId="63E8DDF1" w14:textId="77777777" w:rsidR="00DE4110" w:rsidRPr="00A045EF" w:rsidRDefault="00DE4110" w:rsidP="00DE4110">
      <w:pPr>
        <w:jc w:val="both"/>
        <w:rPr>
          <w:snapToGrid w:val="0"/>
          <w:color w:val="000000"/>
          <w:sz w:val="10"/>
          <w:szCs w:val="10"/>
        </w:rPr>
      </w:pPr>
    </w:p>
    <w:p w14:paraId="77974482" w14:textId="77777777" w:rsidR="005D1568" w:rsidRPr="00504207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sz w:val="20"/>
        </w:rPr>
      </w:pPr>
      <w:r w:rsidRPr="006622D3">
        <w:rPr>
          <w:snapToGrid w:val="0"/>
          <w:sz w:val="20"/>
        </w:rPr>
        <w:t>Bei Schlechtwetterreservationen ist der zuständige Hauswart mindestens 24 Stunden vor Veranstal</w:t>
      </w:r>
      <w:r w:rsidRPr="006622D3">
        <w:rPr>
          <w:snapToGrid w:val="0"/>
          <w:sz w:val="20"/>
        </w:rPr>
        <w:softHyphen/>
        <w:t>tungsbeginn über die Durchführung zu informieren. Bei nicht belegten Reservationen, auch Schlecht</w:t>
      </w:r>
      <w:r w:rsidRPr="006622D3">
        <w:rPr>
          <w:snapToGrid w:val="0"/>
          <w:sz w:val="20"/>
        </w:rPr>
        <w:softHyphen/>
        <w:t xml:space="preserve">wetterreservationen, </w:t>
      </w:r>
      <w:r w:rsidR="00967A1F" w:rsidRPr="006622D3">
        <w:rPr>
          <w:snapToGrid w:val="0"/>
          <w:sz w:val="20"/>
        </w:rPr>
        <w:t>werden</w:t>
      </w:r>
      <w:r w:rsidRPr="006622D3">
        <w:rPr>
          <w:snapToGrid w:val="0"/>
          <w:sz w:val="20"/>
        </w:rPr>
        <w:t xml:space="preserve"> dem Gesuchsteller die </w:t>
      </w:r>
      <w:r w:rsidRPr="00504207">
        <w:rPr>
          <w:snapToGrid w:val="0"/>
          <w:sz w:val="20"/>
        </w:rPr>
        <w:t>Umtriebe</w:t>
      </w:r>
      <w:r w:rsidRPr="006622D3">
        <w:rPr>
          <w:snapToGrid w:val="0"/>
          <w:sz w:val="20"/>
        </w:rPr>
        <w:t xml:space="preserve"> </w:t>
      </w:r>
      <w:r w:rsidRPr="00504207">
        <w:rPr>
          <w:snapToGrid w:val="0"/>
          <w:sz w:val="20"/>
        </w:rPr>
        <w:t>in</w:t>
      </w:r>
      <w:r w:rsidRPr="006622D3">
        <w:rPr>
          <w:snapToGrid w:val="0"/>
          <w:sz w:val="20"/>
        </w:rPr>
        <w:t xml:space="preserve"> </w:t>
      </w:r>
      <w:r w:rsidRPr="00504207">
        <w:rPr>
          <w:snapToGrid w:val="0"/>
          <w:sz w:val="20"/>
        </w:rPr>
        <w:t>Rechnung</w:t>
      </w:r>
      <w:r w:rsidRPr="006622D3">
        <w:rPr>
          <w:snapToGrid w:val="0"/>
          <w:sz w:val="20"/>
        </w:rPr>
        <w:t xml:space="preserve"> </w:t>
      </w:r>
      <w:r w:rsidRPr="00504207">
        <w:rPr>
          <w:snapToGrid w:val="0"/>
          <w:sz w:val="20"/>
        </w:rPr>
        <w:t>gestellt.</w:t>
      </w:r>
    </w:p>
    <w:p w14:paraId="012C26E4" w14:textId="77777777" w:rsidR="005D1568" w:rsidRPr="00A045EF" w:rsidRDefault="005D1568" w:rsidP="00DE4110">
      <w:pPr>
        <w:ind w:left="284" w:hanging="284"/>
        <w:jc w:val="both"/>
        <w:rPr>
          <w:snapToGrid w:val="0"/>
          <w:sz w:val="10"/>
          <w:szCs w:val="18"/>
        </w:rPr>
      </w:pPr>
    </w:p>
    <w:p w14:paraId="15DCAF74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Die Hauswarte sind bei Anlässen nicht dauernd anwesend. Vom Veranstalter geforderte dauernde Präsenzzeit oder ausserordentliche Arbeitsleistungen des Hauswartes werden in Rechnung gestellt.</w:t>
      </w:r>
    </w:p>
    <w:p w14:paraId="4E43B894" w14:textId="77777777" w:rsidR="005D1568" w:rsidRPr="00A045EF" w:rsidRDefault="005D1568" w:rsidP="00DE4110">
      <w:pPr>
        <w:ind w:left="284" w:hanging="284"/>
        <w:jc w:val="both"/>
        <w:rPr>
          <w:snapToGrid w:val="0"/>
          <w:color w:val="000000"/>
          <w:sz w:val="10"/>
          <w:szCs w:val="18"/>
        </w:rPr>
      </w:pPr>
    </w:p>
    <w:p w14:paraId="170CD707" w14:textId="77777777" w:rsidR="005D1568" w:rsidRDefault="005D1568" w:rsidP="00A045E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 xml:space="preserve">Bei grösseren Anlässen muss </w:t>
      </w:r>
      <w:r w:rsidR="00967A1F" w:rsidRPr="006622D3">
        <w:rPr>
          <w:snapToGrid w:val="0"/>
          <w:color w:val="000000"/>
          <w:sz w:val="20"/>
        </w:rPr>
        <w:t xml:space="preserve">auf Kosten des Veranstalters </w:t>
      </w:r>
      <w:r w:rsidRPr="006622D3">
        <w:rPr>
          <w:snapToGrid w:val="0"/>
          <w:color w:val="000000"/>
          <w:sz w:val="20"/>
        </w:rPr>
        <w:t>für einen Parkplatzordnungsdienst gesorgt werden.</w:t>
      </w:r>
    </w:p>
    <w:p w14:paraId="62A1EDD3" w14:textId="77777777" w:rsidR="00E17477" w:rsidRPr="00DF5CDF" w:rsidRDefault="00E17477" w:rsidP="00DF5CDF">
      <w:pPr>
        <w:rPr>
          <w:snapToGrid w:val="0"/>
          <w:color w:val="000000"/>
          <w:sz w:val="10"/>
          <w:szCs w:val="10"/>
        </w:rPr>
      </w:pPr>
    </w:p>
    <w:p w14:paraId="792DA006" w14:textId="77777777" w:rsidR="00E17477" w:rsidRDefault="00E17477" w:rsidP="00A045E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sz w:val="20"/>
        </w:rPr>
      </w:pPr>
      <w:r w:rsidRPr="00DF5CDF">
        <w:rPr>
          <w:snapToGrid w:val="0"/>
          <w:sz w:val="20"/>
        </w:rPr>
        <w:t>Wir empfehlen den Abschluss einer Veranstaltungshaftpflichtversicherung.</w:t>
      </w:r>
    </w:p>
    <w:p w14:paraId="6661075B" w14:textId="77777777" w:rsidR="00DF5CDF" w:rsidRPr="00DF5CDF" w:rsidRDefault="00DF5CDF" w:rsidP="00DF5CDF">
      <w:pPr>
        <w:rPr>
          <w:snapToGrid w:val="0"/>
          <w:sz w:val="10"/>
          <w:szCs w:val="10"/>
        </w:rPr>
      </w:pPr>
    </w:p>
    <w:p w14:paraId="33640D98" w14:textId="77777777" w:rsidR="00DF5CDF" w:rsidRPr="00A3162D" w:rsidRDefault="00DF5CDF" w:rsidP="00A045E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sz w:val="20"/>
        </w:rPr>
      </w:pPr>
      <w:r w:rsidRPr="00A3162D">
        <w:rPr>
          <w:snapToGrid w:val="0"/>
          <w:sz w:val="20"/>
        </w:rPr>
        <w:t xml:space="preserve">Anlässe mit </w:t>
      </w:r>
      <w:r w:rsidRPr="00A3162D">
        <w:rPr>
          <w:b/>
          <w:bCs/>
          <w:snapToGrid w:val="0"/>
          <w:sz w:val="20"/>
        </w:rPr>
        <w:t>über 500 Personen</w:t>
      </w:r>
      <w:r w:rsidRPr="00A3162D">
        <w:rPr>
          <w:snapToGrid w:val="0"/>
          <w:sz w:val="20"/>
        </w:rPr>
        <w:t xml:space="preserve"> sind dem Feuerwehrkommandanten zu melden.</w:t>
      </w:r>
    </w:p>
    <w:p w14:paraId="206A4A66" w14:textId="77777777" w:rsidR="00A045EF" w:rsidRPr="00A045EF" w:rsidRDefault="00A045EF" w:rsidP="00A045EF">
      <w:pPr>
        <w:jc w:val="both"/>
        <w:rPr>
          <w:snapToGrid w:val="0"/>
          <w:color w:val="000000"/>
          <w:sz w:val="10"/>
          <w:szCs w:val="10"/>
        </w:rPr>
      </w:pPr>
    </w:p>
    <w:p w14:paraId="28B4FE27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Die Bedienung der Ton- und Lichtanlage im Gemeindesaal Mattli ist durch eine geschulte Fachperson vorzunehmen. Die Kosten gehen zu Lasten des Veranstalters.</w:t>
      </w:r>
    </w:p>
    <w:p w14:paraId="4286E281" w14:textId="77777777" w:rsidR="005D1568" w:rsidRPr="00A045EF" w:rsidRDefault="005D1568" w:rsidP="00DE4110">
      <w:pPr>
        <w:ind w:left="284" w:hanging="284"/>
        <w:jc w:val="both"/>
        <w:rPr>
          <w:snapToGrid w:val="0"/>
          <w:color w:val="000000"/>
          <w:sz w:val="10"/>
          <w:szCs w:val="10"/>
        </w:rPr>
      </w:pPr>
    </w:p>
    <w:p w14:paraId="4BAC3B84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  <w:tab w:val="left" w:pos="2835"/>
          <w:tab w:val="left" w:leader="dot" w:pos="5103"/>
          <w:tab w:val="left" w:leader="dot" w:pos="8789"/>
        </w:tabs>
        <w:spacing w:line="260" w:lineRule="exact"/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z w:val="20"/>
        </w:rPr>
        <w:t>Wasserbezug:</w:t>
      </w:r>
      <w:r w:rsidRPr="006622D3">
        <w:rPr>
          <w:b/>
          <w:sz w:val="20"/>
        </w:rPr>
        <w:t xml:space="preserve"> </w:t>
      </w:r>
      <w:r w:rsidRPr="006622D3">
        <w:rPr>
          <w:sz w:val="20"/>
        </w:rPr>
        <w:t xml:space="preserve">Ist geplant Wasser direkt ab einem Hydranten zu beziehen? Falls ja, ist ein Anschluss-gesuch gem. Art. 5 Wasserversorgungsreglement direkt an die Wasserversorgung </w:t>
      </w:r>
      <w:r w:rsidRPr="006622D3">
        <w:rPr>
          <w:spacing w:val="-8"/>
          <w:sz w:val="20"/>
        </w:rPr>
        <w:t>Sachseln</w:t>
      </w:r>
      <w:r w:rsidRPr="006622D3">
        <w:rPr>
          <w:sz w:val="20"/>
        </w:rPr>
        <w:t xml:space="preserve"> </w:t>
      </w:r>
      <w:r w:rsidRPr="006622D3">
        <w:rPr>
          <w:spacing w:val="-8"/>
          <w:sz w:val="20"/>
        </w:rPr>
        <w:t>zuzustellen</w:t>
      </w:r>
      <w:r w:rsidRPr="006622D3">
        <w:rPr>
          <w:sz w:val="20"/>
        </w:rPr>
        <w:t>.</w:t>
      </w:r>
    </w:p>
    <w:p w14:paraId="297409D3" w14:textId="77777777" w:rsidR="00585926" w:rsidRPr="00585926" w:rsidRDefault="00585926" w:rsidP="00585926">
      <w:pPr>
        <w:pBdr>
          <w:bottom w:val="single" w:sz="18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63A9B972" w14:textId="77777777" w:rsidR="00585926" w:rsidRPr="00585926" w:rsidRDefault="00585926" w:rsidP="00585926">
      <w:pPr>
        <w:tabs>
          <w:tab w:val="left" w:pos="2268"/>
          <w:tab w:val="left" w:pos="2410"/>
          <w:tab w:val="left" w:pos="4536"/>
        </w:tabs>
        <w:ind w:right="-1"/>
        <w:rPr>
          <w:sz w:val="20"/>
        </w:rPr>
      </w:pPr>
    </w:p>
    <w:p w14:paraId="013C236F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right" w:leader="dot" w:pos="9072"/>
        </w:tabs>
        <w:spacing w:line="20" w:lineRule="atLeast"/>
        <w:jc w:val="center"/>
        <w:rPr>
          <w:bCs/>
          <w:spacing w:val="20"/>
          <w:sz w:val="12"/>
          <w:szCs w:val="12"/>
        </w:rPr>
      </w:pPr>
    </w:p>
    <w:p w14:paraId="7B2804B4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right" w:leader="dot" w:pos="9072"/>
        </w:tabs>
        <w:spacing w:line="20" w:lineRule="atLeast"/>
        <w:jc w:val="center"/>
        <w:rPr>
          <w:b/>
          <w:spacing w:val="20"/>
          <w:sz w:val="32"/>
        </w:rPr>
      </w:pPr>
      <w:r w:rsidRPr="005D1568">
        <w:rPr>
          <w:b/>
          <w:spacing w:val="20"/>
          <w:sz w:val="32"/>
        </w:rPr>
        <w:t>BEWILLIGUNG</w:t>
      </w:r>
    </w:p>
    <w:p w14:paraId="4949741D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right" w:leader="dot" w:pos="9072"/>
        </w:tabs>
        <w:spacing w:line="20" w:lineRule="atLeast"/>
        <w:rPr>
          <w:sz w:val="18"/>
          <w:szCs w:val="18"/>
        </w:rPr>
      </w:pPr>
    </w:p>
    <w:p w14:paraId="21F8522E" w14:textId="77777777" w:rsidR="005D1568" w:rsidRPr="005D1568" w:rsidRDefault="005D1568" w:rsidP="005D1568">
      <w:pPr>
        <w:tabs>
          <w:tab w:val="left" w:pos="5103"/>
        </w:tabs>
        <w:ind w:right="-1"/>
        <w:jc w:val="both"/>
        <w:rPr>
          <w:b/>
        </w:rPr>
      </w:pPr>
      <w:r w:rsidRPr="005D1568">
        <w:rPr>
          <w:sz w:val="20"/>
        </w:rPr>
        <w:t>Sachseln, _____________________</w:t>
      </w:r>
      <w:r w:rsidRPr="005D1568">
        <w:rPr>
          <w:b/>
          <w:sz w:val="20"/>
        </w:rPr>
        <w:tab/>
      </w:r>
      <w:r w:rsidRPr="005D1568">
        <w:rPr>
          <w:b/>
        </w:rPr>
        <w:t>GEMEINDEKANZLEI SACHSELN</w:t>
      </w:r>
    </w:p>
    <w:p w14:paraId="4E7579CA" w14:textId="77777777" w:rsidR="005D1568" w:rsidRPr="005D1568" w:rsidRDefault="005D1568" w:rsidP="005D1568">
      <w:pPr>
        <w:tabs>
          <w:tab w:val="left" w:pos="5103"/>
        </w:tabs>
        <w:ind w:right="-1"/>
        <w:rPr>
          <w:sz w:val="20"/>
          <w:u w:val="single"/>
        </w:rPr>
      </w:pPr>
    </w:p>
    <w:p w14:paraId="0BCE1460" w14:textId="77777777" w:rsidR="005D1568" w:rsidRDefault="005D1568" w:rsidP="005D1568">
      <w:pPr>
        <w:tabs>
          <w:tab w:val="left" w:pos="5103"/>
        </w:tabs>
        <w:ind w:right="-1"/>
        <w:rPr>
          <w:sz w:val="20"/>
          <w:u w:val="single"/>
        </w:rPr>
      </w:pPr>
    </w:p>
    <w:p w14:paraId="7BF0601E" w14:textId="77777777" w:rsidR="00F31818" w:rsidRPr="005D1568" w:rsidRDefault="00F31818" w:rsidP="005D1568">
      <w:pPr>
        <w:tabs>
          <w:tab w:val="left" w:pos="5103"/>
        </w:tabs>
        <w:ind w:right="-1"/>
        <w:rPr>
          <w:sz w:val="20"/>
          <w:u w:val="single"/>
        </w:rPr>
      </w:pPr>
    </w:p>
    <w:p w14:paraId="4FA45669" w14:textId="77777777" w:rsidR="005D1568" w:rsidRPr="005D1568" w:rsidRDefault="005D1568" w:rsidP="005D1568">
      <w:pPr>
        <w:tabs>
          <w:tab w:val="left" w:pos="5103"/>
        </w:tabs>
        <w:ind w:right="-1"/>
        <w:rPr>
          <w:b/>
          <w:sz w:val="20"/>
          <w:u w:val="single"/>
        </w:rPr>
      </w:pPr>
      <w:r w:rsidRPr="005D1568">
        <w:tab/>
      </w:r>
      <w:r w:rsidR="000A4C3A">
        <w:rPr>
          <w:b/>
        </w:rPr>
        <w:t xml:space="preserve">Andrea </w:t>
      </w:r>
      <w:r w:rsidR="0055519E">
        <w:rPr>
          <w:b/>
        </w:rPr>
        <w:t>Pfister-</w:t>
      </w:r>
      <w:r w:rsidR="000A4C3A">
        <w:rPr>
          <w:b/>
        </w:rPr>
        <w:t>Geisser</w:t>
      </w:r>
    </w:p>
    <w:p w14:paraId="6E93C931" w14:textId="77777777" w:rsidR="005D1568" w:rsidRDefault="005D1568" w:rsidP="005D1568">
      <w:pPr>
        <w:tabs>
          <w:tab w:val="left" w:pos="5103"/>
        </w:tabs>
        <w:ind w:left="5103"/>
        <w:rPr>
          <w:noProof/>
        </w:rPr>
      </w:pPr>
      <w:r w:rsidRPr="005D1568">
        <w:rPr>
          <w:noProof/>
        </w:rPr>
        <w:t>Sachbearbeiterin Einwohnerkontrolle/Gemeindekanzlei</w:t>
      </w:r>
    </w:p>
    <w:p w14:paraId="369A4ED8" w14:textId="77777777" w:rsidR="00A045EF" w:rsidRPr="005D1568" w:rsidRDefault="00A045EF" w:rsidP="00A045EF">
      <w:pPr>
        <w:spacing w:after="60"/>
      </w:pPr>
    </w:p>
    <w:p w14:paraId="58CF79A0" w14:textId="77777777" w:rsidR="005D1568" w:rsidRPr="005D1568" w:rsidRDefault="005D1568" w:rsidP="005D1568">
      <w:pPr>
        <w:spacing w:after="60"/>
        <w:rPr>
          <w:b/>
          <w:sz w:val="20"/>
          <w:u w:val="single"/>
        </w:rPr>
      </w:pPr>
      <w:r w:rsidRPr="005D1568">
        <w:rPr>
          <w:b/>
          <w:sz w:val="20"/>
          <w:u w:val="single"/>
        </w:rPr>
        <w:t>Zustellung an:</w:t>
      </w:r>
    </w:p>
    <w:p w14:paraId="2A79E211" w14:textId="77777777" w:rsidR="005D1568" w:rsidRPr="005D1568" w:rsidRDefault="005D1568" w:rsidP="005D1568">
      <w:pPr>
        <w:ind w:left="284" w:right="-1" w:hanging="284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Gesuchsteller/in</w:t>
      </w:r>
    </w:p>
    <w:p w14:paraId="20E27215" w14:textId="77777777" w:rsidR="005D1568" w:rsidRPr="005D1568" w:rsidRDefault="005D1568" w:rsidP="005D1568">
      <w:pPr>
        <w:tabs>
          <w:tab w:val="left" w:pos="2268"/>
          <w:tab w:val="left" w:pos="2410"/>
        </w:tabs>
        <w:ind w:left="284" w:right="-1" w:hanging="284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zuständiger Hauswart</w:t>
      </w:r>
      <w:r w:rsidR="003700EA">
        <w:rPr>
          <w:sz w:val="20"/>
        </w:rPr>
        <w:t xml:space="preserve"> und Ansprechperson</w:t>
      </w:r>
    </w:p>
    <w:p w14:paraId="2A3F432E" w14:textId="77777777" w:rsidR="005D1568" w:rsidRPr="005D1568" w:rsidRDefault="005D1568" w:rsidP="005D1568">
      <w:pPr>
        <w:ind w:left="284" w:right="-1" w:hanging="284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Finanzverwaltung</w:t>
      </w:r>
    </w:p>
    <w:p w14:paraId="5801145A" w14:textId="77777777" w:rsidR="00967A1F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ind w:left="284" w:hanging="284"/>
        <w:jc w:val="both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Gemeindedienst (mobile Bühne / Dorfplatz / Betonelemente)</w:t>
      </w:r>
    </w:p>
    <w:p w14:paraId="3C7695F7" w14:textId="77777777" w:rsidR="00967A1F" w:rsidRDefault="00967A1F">
      <w:pPr>
        <w:rPr>
          <w:sz w:val="20"/>
        </w:rPr>
      </w:pPr>
      <w:r>
        <w:rPr>
          <w:sz w:val="20"/>
        </w:rPr>
        <w:br w:type="page"/>
      </w:r>
    </w:p>
    <w:p w14:paraId="2C63F355" w14:textId="77777777" w:rsidR="005D1568" w:rsidRPr="005D1568" w:rsidRDefault="00967A1F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ind w:left="284" w:hanging="284"/>
        <w:jc w:val="both"/>
        <w:rPr>
          <w:sz w:val="20"/>
        </w:rPr>
      </w:pPr>
      <w:r w:rsidRPr="005D1568">
        <w:rPr>
          <w:noProof/>
          <w:lang w:val="de-CH" w:eastAsia="de-CH"/>
        </w:rPr>
        <w:lastRenderedPageBreak/>
        <w:drawing>
          <wp:anchor distT="0" distB="0" distL="114300" distR="114300" simplePos="0" relativeHeight="251659264" behindDoc="0" locked="0" layoutInCell="1" allowOverlap="1" wp14:anchorId="1E615A34" wp14:editId="17CE51A3">
            <wp:simplePos x="0" y="0"/>
            <wp:positionH relativeFrom="margin">
              <wp:posOffset>-635</wp:posOffset>
            </wp:positionH>
            <wp:positionV relativeFrom="paragraph">
              <wp:posOffset>-127635</wp:posOffset>
            </wp:positionV>
            <wp:extent cx="1791970" cy="828040"/>
            <wp:effectExtent l="0" t="0" r="0" b="0"/>
            <wp:wrapNone/>
            <wp:docPr id="4" name="Bild 2" descr="C:\Users\sc34\AppData\Local\Microsoft\Windows\INetCache\Content.Word\Logo Sachsel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34\AppData\Local\Microsoft\Windows\INetCache\Content.Word\Logo Sachsel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ACC1D" w14:textId="77777777" w:rsidR="005D1568" w:rsidRPr="005D1568" w:rsidRDefault="005D1568" w:rsidP="005D1568">
      <w:pPr>
        <w:tabs>
          <w:tab w:val="center" w:pos="4536"/>
          <w:tab w:val="right" w:pos="9072"/>
        </w:tabs>
        <w:rPr>
          <w:lang w:val="de-CH"/>
        </w:rPr>
      </w:pPr>
    </w:p>
    <w:p w14:paraId="2EF52BE9" w14:textId="77777777" w:rsidR="005D1568" w:rsidRPr="005D1568" w:rsidRDefault="005D1568" w:rsidP="005D1568">
      <w:pPr>
        <w:tabs>
          <w:tab w:val="center" w:pos="4536"/>
          <w:tab w:val="right" w:pos="9072"/>
        </w:tabs>
        <w:rPr>
          <w:lang w:val="de-CH"/>
        </w:rPr>
      </w:pPr>
    </w:p>
    <w:p w14:paraId="0EA2460A" w14:textId="77777777" w:rsidR="005D1568" w:rsidRDefault="005D1568" w:rsidP="005D1568">
      <w:pPr>
        <w:tabs>
          <w:tab w:val="center" w:pos="4536"/>
          <w:tab w:val="right" w:pos="9072"/>
        </w:tabs>
        <w:rPr>
          <w:lang w:val="de-CH"/>
        </w:rPr>
      </w:pPr>
    </w:p>
    <w:p w14:paraId="0265B08C" w14:textId="77777777" w:rsidR="001C2939" w:rsidRPr="005D1568" w:rsidRDefault="001C2939" w:rsidP="005D1568">
      <w:pPr>
        <w:tabs>
          <w:tab w:val="center" w:pos="4536"/>
          <w:tab w:val="right" w:pos="9072"/>
        </w:tabs>
        <w:rPr>
          <w:lang w:val="de-CH"/>
        </w:rPr>
      </w:pPr>
    </w:p>
    <w:p w14:paraId="1232A635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36"/>
          <w:lang w:val="de-CH"/>
        </w:rPr>
      </w:pPr>
      <w:r w:rsidRPr="005D1568">
        <w:rPr>
          <w:b/>
          <w:bCs/>
          <w:sz w:val="36"/>
          <w:lang w:val="de-CH"/>
        </w:rPr>
        <w:t>Gebührentarif</w:t>
      </w:r>
    </w:p>
    <w:p w14:paraId="3C1EED56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8"/>
        </w:rPr>
      </w:pPr>
    </w:p>
    <w:p w14:paraId="0983E1EC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8"/>
        </w:rPr>
      </w:pPr>
    </w:p>
    <w:p w14:paraId="237EE0DF" w14:textId="77777777" w:rsidR="005D1568" w:rsidRPr="005D1568" w:rsidRDefault="005D1568" w:rsidP="005D1568">
      <w:pPr>
        <w:tabs>
          <w:tab w:val="left" w:pos="1418"/>
        </w:tabs>
        <w:rPr>
          <w:rFonts w:cs="Arial"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Tarif A:</w:t>
      </w:r>
      <w:r w:rsidRPr="005D1568">
        <w:rPr>
          <w:rFonts w:cs="Arial"/>
          <w:snapToGrid w:val="0"/>
          <w:color w:val="000000"/>
          <w:sz w:val="20"/>
        </w:rPr>
        <w:t xml:space="preserve"> </w:t>
      </w:r>
      <w:r w:rsidRPr="005D1568">
        <w:rPr>
          <w:rFonts w:cs="Arial"/>
          <w:snapToGrid w:val="0"/>
          <w:color w:val="000000"/>
          <w:sz w:val="20"/>
        </w:rPr>
        <w:tab/>
        <w:t>Sachsler Vereine und Institutionen/Organisationen mit Sitz in Sachseln, firmeninterne</w:t>
      </w:r>
      <w:r w:rsidRPr="005D1568">
        <w:rPr>
          <w:rFonts w:cs="Arial"/>
          <w:snapToGrid w:val="0"/>
          <w:color w:val="000000"/>
          <w:sz w:val="20"/>
        </w:rPr>
        <w:br/>
      </w:r>
      <w:r w:rsidRPr="005D1568">
        <w:rPr>
          <w:rFonts w:cs="Arial"/>
          <w:snapToGrid w:val="0"/>
          <w:color w:val="000000"/>
          <w:sz w:val="20"/>
        </w:rPr>
        <w:tab/>
        <w:t>Anlässe/Feste von Sachsler Firmen für Eigengebrauch</w:t>
      </w:r>
    </w:p>
    <w:p w14:paraId="55857F16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2"/>
        </w:rPr>
      </w:pPr>
    </w:p>
    <w:p w14:paraId="7D69520B" w14:textId="77777777" w:rsidR="005D1568" w:rsidRPr="005D1568" w:rsidRDefault="005D1568" w:rsidP="005D1568">
      <w:pPr>
        <w:tabs>
          <w:tab w:val="left" w:pos="1418"/>
        </w:tabs>
        <w:rPr>
          <w:rFonts w:cs="Arial"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Tarif B:</w:t>
      </w:r>
      <w:r w:rsidRPr="005D1568">
        <w:rPr>
          <w:rFonts w:cs="Arial"/>
          <w:b/>
          <w:snapToGrid w:val="0"/>
          <w:color w:val="000000"/>
          <w:sz w:val="20"/>
        </w:rPr>
        <w:tab/>
      </w:r>
      <w:r w:rsidRPr="005D1568">
        <w:rPr>
          <w:rFonts w:cs="Arial"/>
          <w:snapToGrid w:val="0"/>
          <w:color w:val="000000"/>
          <w:sz w:val="20"/>
        </w:rPr>
        <w:t>Auswärtige Vereine und Institutionen, externe Schulen</w:t>
      </w:r>
    </w:p>
    <w:p w14:paraId="4C7D7525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2"/>
        </w:rPr>
      </w:pPr>
    </w:p>
    <w:p w14:paraId="0403DDBE" w14:textId="77777777" w:rsidR="005D1568" w:rsidRPr="005D1568" w:rsidRDefault="005D1568" w:rsidP="005D1568">
      <w:pPr>
        <w:tabs>
          <w:tab w:val="left" w:pos="426"/>
          <w:tab w:val="left" w:pos="1418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Tarif C:</w:t>
      </w:r>
      <w:r w:rsidRPr="005D1568">
        <w:rPr>
          <w:rFonts w:cs="Arial"/>
          <w:b/>
          <w:snapToGrid w:val="0"/>
          <w:color w:val="000000"/>
          <w:sz w:val="20"/>
        </w:rPr>
        <w:tab/>
      </w:r>
      <w:r w:rsidRPr="005D1568">
        <w:rPr>
          <w:rFonts w:cs="Arial"/>
          <w:snapToGrid w:val="0"/>
          <w:color w:val="000000"/>
          <w:sz w:val="20"/>
        </w:rPr>
        <w:t>Kommerzielle Veranstaltungen, Privatpersonen und Firmen</w:t>
      </w:r>
    </w:p>
    <w:p w14:paraId="235E7893" w14:textId="77777777" w:rsidR="005D1568" w:rsidRPr="005D1568" w:rsidRDefault="005D1568" w:rsidP="005D1568">
      <w:pPr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</w:p>
    <w:p w14:paraId="7A445BDE" w14:textId="77777777" w:rsidR="005D1568" w:rsidRPr="005D1568" w:rsidRDefault="005D1568" w:rsidP="005D1568">
      <w:pPr>
        <w:spacing w:after="60"/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Definitionen:</w:t>
      </w:r>
    </w:p>
    <w:p w14:paraId="2B8543E5" w14:textId="77777777" w:rsidR="005D1568" w:rsidRPr="005D1568" w:rsidRDefault="005D1568" w:rsidP="005D1568">
      <w:pPr>
        <w:numPr>
          <w:ilvl w:val="0"/>
          <w:numId w:val="5"/>
        </w:num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color w:val="000000"/>
          <w:sz w:val="20"/>
        </w:rPr>
      </w:pPr>
      <w:r w:rsidRPr="005D1568">
        <w:rPr>
          <w:rFonts w:cs="Arial"/>
          <w:color w:val="000000"/>
          <w:sz w:val="20"/>
        </w:rPr>
        <w:t>Als Sachsler Vereine gelten solche, die gemäss ihren Statuten ihren Sitz in Sachseln haben</w:t>
      </w:r>
    </w:p>
    <w:p w14:paraId="328A5F91" w14:textId="77777777" w:rsidR="005D1568" w:rsidRPr="005D1568" w:rsidRDefault="005D1568" w:rsidP="005D1568">
      <w:pPr>
        <w:numPr>
          <w:ilvl w:val="0"/>
          <w:numId w:val="5"/>
        </w:num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color w:val="000000"/>
          <w:sz w:val="20"/>
        </w:rPr>
      </w:pPr>
      <w:r w:rsidRPr="005D1568">
        <w:rPr>
          <w:rFonts w:cs="Arial"/>
          <w:color w:val="000000"/>
          <w:sz w:val="20"/>
        </w:rPr>
        <w:t>Als Sachsler Institutionen/Organisationen gelten: Kirchgemeinde, Korporation, Feuerwehr, Zivilschutz, Politische Parteien, Wallfahrtsbüro und Bruderklausenbund.</w:t>
      </w:r>
    </w:p>
    <w:p w14:paraId="0180FA12" w14:textId="77777777" w:rsidR="005D1568" w:rsidRPr="005D1568" w:rsidRDefault="005D1568" w:rsidP="005D1568">
      <w:pPr>
        <w:numPr>
          <w:ilvl w:val="0"/>
          <w:numId w:val="5"/>
        </w:num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color w:val="000000"/>
          <w:sz w:val="20"/>
        </w:rPr>
      </w:pPr>
      <w:r w:rsidRPr="005D1568">
        <w:rPr>
          <w:rFonts w:cs="Arial"/>
          <w:color w:val="000000"/>
          <w:sz w:val="20"/>
        </w:rPr>
        <w:t>Als Eintritt gilt neben dem Verkauf von Eintrittsbilletten auch eine Türkollekte.</w:t>
      </w:r>
    </w:p>
    <w:p w14:paraId="4C064773" w14:textId="77777777" w:rsidR="005D1568" w:rsidRPr="005D1568" w:rsidRDefault="005D1568" w:rsidP="005D1568">
      <w:pPr>
        <w:numPr>
          <w:ilvl w:val="0"/>
          <w:numId w:val="5"/>
        </w:numPr>
        <w:jc w:val="both"/>
        <w:rPr>
          <w:rFonts w:cs="Arial"/>
          <w:sz w:val="20"/>
        </w:rPr>
      </w:pPr>
      <w:r w:rsidRPr="005D1568">
        <w:rPr>
          <w:rFonts w:cs="Arial"/>
          <w:snapToGrid w:val="0"/>
          <w:color w:val="000000"/>
          <w:sz w:val="20"/>
        </w:rPr>
        <w:t>Für die Tarifanwendung ist der Benutzer und nicht der Besteller massgebend.</w:t>
      </w:r>
    </w:p>
    <w:p w14:paraId="27EFE87D" w14:textId="77777777" w:rsidR="005D1568" w:rsidRPr="005D1568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sz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2"/>
        <w:gridCol w:w="791"/>
        <w:gridCol w:w="791"/>
        <w:gridCol w:w="792"/>
        <w:gridCol w:w="791"/>
        <w:gridCol w:w="791"/>
        <w:gridCol w:w="792"/>
      </w:tblGrid>
      <w:tr w:rsidR="005D1568" w:rsidRPr="005D1568" w14:paraId="70D917E8" w14:textId="77777777" w:rsidTr="000D6951">
        <w:trPr>
          <w:cantSplit/>
        </w:trPr>
        <w:tc>
          <w:tcPr>
            <w:tcW w:w="4502" w:type="dxa"/>
            <w:tcBorders>
              <w:right w:val="single" w:sz="4" w:space="0" w:color="auto"/>
            </w:tcBorders>
          </w:tcPr>
          <w:p w14:paraId="39B6BCF5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327BC9AA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en-GB"/>
              </w:rPr>
            </w:pPr>
            <w:r w:rsidRPr="005D1568">
              <w:rPr>
                <w:b/>
                <w:bCs/>
                <w:sz w:val="20"/>
                <w:lang w:val="en-GB"/>
              </w:rPr>
              <w:t>Tarif A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51F43D3F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en-GB"/>
              </w:rPr>
            </w:pPr>
            <w:r w:rsidRPr="005D1568">
              <w:rPr>
                <w:b/>
                <w:bCs/>
                <w:sz w:val="20"/>
                <w:lang w:val="en-GB"/>
              </w:rPr>
              <w:t>Tarif B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21DE8676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Tarif C</w:t>
            </w:r>
          </w:p>
        </w:tc>
      </w:tr>
      <w:tr w:rsidR="005D1568" w:rsidRPr="005D1568" w14:paraId="45C56C3A" w14:textId="77777777" w:rsidTr="000D6951">
        <w:trPr>
          <w:cantSplit/>
        </w:trPr>
        <w:tc>
          <w:tcPr>
            <w:tcW w:w="4502" w:type="dxa"/>
            <w:tcBorders>
              <w:right w:val="single" w:sz="4" w:space="0" w:color="auto"/>
            </w:tcBorders>
          </w:tcPr>
          <w:p w14:paraId="53772494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1CC32101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pro Belegung</w:t>
            </w:r>
          </w:p>
        </w:tc>
        <w:tc>
          <w:tcPr>
            <w:tcW w:w="15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04D5D1AC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de-CH"/>
              </w:rPr>
            </w:pPr>
            <w:r w:rsidRPr="005D1568">
              <w:rPr>
                <w:sz w:val="18"/>
                <w:lang w:val="de-CH"/>
              </w:rPr>
              <w:t>pro Belegung</w:t>
            </w:r>
          </w:p>
        </w:tc>
        <w:tc>
          <w:tcPr>
            <w:tcW w:w="15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19D970B4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de-CH"/>
              </w:rPr>
            </w:pPr>
            <w:r w:rsidRPr="005D1568">
              <w:rPr>
                <w:sz w:val="18"/>
                <w:lang w:val="de-CH"/>
              </w:rPr>
              <w:t>pro Belegung</w:t>
            </w:r>
          </w:p>
        </w:tc>
      </w:tr>
      <w:tr w:rsidR="005D1568" w:rsidRPr="005D1568" w14:paraId="5A685AD6" w14:textId="77777777" w:rsidTr="000D6951">
        <w:trPr>
          <w:cantSplit/>
        </w:trPr>
        <w:tc>
          <w:tcPr>
            <w:tcW w:w="4502" w:type="dxa"/>
            <w:tcBorders>
              <w:right w:val="single" w:sz="4" w:space="0" w:color="auto"/>
            </w:tcBorders>
          </w:tcPr>
          <w:p w14:paraId="41D5C7CF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 w:val="18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415F28C4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ohne</w:t>
            </w:r>
          </w:p>
          <w:p w14:paraId="7AABB580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Eintritt</w:t>
            </w: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285EE896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 xml:space="preserve">mit </w:t>
            </w:r>
          </w:p>
          <w:p w14:paraId="5C0D8A59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Eintritt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0E815998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ohne</w:t>
            </w:r>
          </w:p>
          <w:p w14:paraId="1356C6DB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Eintritt</w:t>
            </w: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0317809A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mit</w:t>
            </w:r>
          </w:p>
          <w:p w14:paraId="37AD3A89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Eintritt</w:t>
            </w: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0BAB6228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ohne Eintritt</w:t>
            </w: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48E14E7B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 xml:space="preserve">mit </w:t>
            </w:r>
          </w:p>
          <w:p w14:paraId="068C9622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D1568">
              <w:rPr>
                <w:sz w:val="18"/>
                <w:lang w:val="de-CH"/>
              </w:rPr>
              <w:t>Eintritt</w:t>
            </w:r>
          </w:p>
        </w:tc>
      </w:tr>
      <w:tr w:rsidR="005D1568" w:rsidRPr="005D1568" w14:paraId="38FFD6DC" w14:textId="77777777" w:rsidTr="000D6951">
        <w:trPr>
          <w:cantSplit/>
        </w:trPr>
        <w:tc>
          <w:tcPr>
            <w:tcW w:w="4502" w:type="dxa"/>
            <w:tcBorders>
              <w:right w:val="single" w:sz="4" w:space="0" w:color="auto"/>
            </w:tcBorders>
          </w:tcPr>
          <w:p w14:paraId="70719E54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51D3ED8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4A4B6AC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4A4BD98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5AE5520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2A88E10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602CFD5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</w:tr>
      <w:tr w:rsidR="005D1568" w:rsidRPr="005D1568" w14:paraId="3E15EE80" w14:textId="77777777" w:rsidTr="000D6951">
        <w:trPr>
          <w:cantSplit/>
        </w:trPr>
        <w:tc>
          <w:tcPr>
            <w:tcW w:w="4502" w:type="dxa"/>
            <w:tcBorders>
              <w:bottom w:val="single" w:sz="4" w:space="0" w:color="auto"/>
              <w:right w:val="single" w:sz="4" w:space="0" w:color="auto"/>
            </w:tcBorders>
          </w:tcPr>
          <w:p w14:paraId="49E2911C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Türli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3E5BB3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F4AD60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501060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35246B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66EB49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1012D8D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</w:tr>
      <w:tr w:rsidR="005D1568" w:rsidRPr="005D1568" w14:paraId="20195A75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6D07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Mehrzweckraum Türli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6429F2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4E06D7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0D34C7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5291E7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583702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E72AB1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</w:p>
        </w:tc>
      </w:tr>
      <w:tr w:rsidR="005D1568" w:rsidRPr="005D1568" w14:paraId="5298EEC6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0596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ohne Mobiliar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6D2FF1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792018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750A95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C7E96D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F6DEDE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74CA66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</w:tr>
      <w:tr w:rsidR="005D1568" w:rsidRPr="005D1568" w14:paraId="14C21F9D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F9AC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mit Mobiliar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CD309D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72E169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E2648C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DC28F3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BFC651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CBE8A0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240</w:t>
            </w:r>
          </w:p>
        </w:tc>
      </w:tr>
      <w:tr w:rsidR="005D1568" w:rsidRPr="005D1568" w14:paraId="441B424A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812E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Singsaal Türli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6BFB5E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3B3147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82440F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1DD1E9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AEC79E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D0D58F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</w:tr>
      <w:tr w:rsidR="005D1568" w:rsidRPr="005D1568" w14:paraId="6B6AC1E4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F80F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Dachstock Gemeindehaus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99B35D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26E0DA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30F1D4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5E41E6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210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B6FA3A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4E4DFC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280</w:t>
            </w:r>
          </w:p>
        </w:tc>
      </w:tr>
      <w:tr w:rsidR="005D1568" w:rsidRPr="005D1568" w14:paraId="66434881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right w:val="single" w:sz="4" w:space="0" w:color="auto"/>
            </w:tcBorders>
          </w:tcPr>
          <w:p w14:paraId="799D42C8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2117F5B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2F39EEC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5C893F5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184F2B7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3044608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4A38207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3260CB3C" w14:textId="77777777" w:rsidTr="000D6951">
        <w:trPr>
          <w:cantSplit/>
        </w:trPr>
        <w:tc>
          <w:tcPr>
            <w:tcW w:w="4502" w:type="dxa"/>
            <w:tcBorders>
              <w:bottom w:val="single" w:sz="4" w:space="0" w:color="auto"/>
              <w:right w:val="single" w:sz="4" w:space="0" w:color="auto"/>
            </w:tcBorders>
          </w:tcPr>
          <w:p w14:paraId="3E4168AF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Stuckli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E59EA0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A73C9F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717BDD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4DB4C1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C028D1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8EB351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614BD540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9DC1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Musikzimmer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9EDD09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368757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96F480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D2BCAD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410F22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9273C9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</w:tr>
      <w:tr w:rsidR="005D1568" w:rsidRPr="005D1568" w14:paraId="78B71A8C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F023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Musikprobelokal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7493A2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F495A1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C11EF5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7186F8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F7B05B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D97843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</w:tr>
      <w:tr w:rsidR="005D1568" w:rsidRPr="005D1568" w14:paraId="337476CC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right w:val="single" w:sz="4" w:space="0" w:color="auto"/>
            </w:tcBorders>
          </w:tcPr>
          <w:p w14:paraId="23826964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5D11F6F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153C798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4C0F56C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0380301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67C18D2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07506D0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2276997D" w14:textId="77777777" w:rsidTr="000D6951">
        <w:trPr>
          <w:cantSplit/>
        </w:trPr>
        <w:tc>
          <w:tcPr>
            <w:tcW w:w="4502" w:type="dxa"/>
            <w:tcBorders>
              <w:bottom w:val="single" w:sz="4" w:space="0" w:color="auto"/>
              <w:right w:val="single" w:sz="4" w:space="0" w:color="auto"/>
            </w:tcBorders>
          </w:tcPr>
          <w:p w14:paraId="15FE393E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Mattli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4E6BDC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30BC60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5B9A82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E73D7C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D2A96D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5E94E8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3F062B45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2155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Gemeindesaal Mattli inkl. Bühne und Aula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96A9A4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9AEC02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00DC6B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B8D700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C0FF86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BB8E3C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7E629999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CCD5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ohne Mobiliar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1DCEE4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3AD1C8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32BB2D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E77FBF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C0A8FF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C42EBF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250</w:t>
            </w:r>
          </w:p>
        </w:tc>
      </w:tr>
      <w:tr w:rsidR="005D1568" w:rsidRPr="005D1568" w14:paraId="6D6318DB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77FF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 xml:space="preserve">mit Konzertbestuhlung 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8273D6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46AF14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5B81E5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371DE9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275ADB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1795EAF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350</w:t>
            </w:r>
          </w:p>
        </w:tc>
      </w:tr>
      <w:tr w:rsidR="005D1568" w:rsidRPr="005D1568" w14:paraId="7D58CFEA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8CB0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mit Bankettbestuhlung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BCAEA9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330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2978F7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550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B67501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500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578ABC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820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162727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8CF220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1100</w:t>
            </w:r>
          </w:p>
        </w:tc>
      </w:tr>
      <w:tr w:rsidR="005D1568" w:rsidRPr="005D1568" w14:paraId="4B696D0F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2EDB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Bankettküche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76B624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DA6D62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4734AA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603950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278F56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156B2B5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</w:tr>
      <w:tr w:rsidR="005D1568" w:rsidRPr="005D1568" w14:paraId="1255E690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BFDA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Militärküche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D91DB2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F91093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A1A3BB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B72E8E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25DA99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E3F6D6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300</w:t>
            </w:r>
          </w:p>
        </w:tc>
      </w:tr>
      <w:tr w:rsidR="005D1568" w:rsidRPr="005D1568" w14:paraId="299DB1E2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CE73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 xml:space="preserve">Foyer 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64EC4B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6DE013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DE084C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9518C5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881061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8D2CA0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59562D9A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F32F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ohne Mobiliar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F2721E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B4B530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3BC5C4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C2BEC1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C0C732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4AAD91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240</w:t>
            </w:r>
          </w:p>
        </w:tc>
      </w:tr>
      <w:tr w:rsidR="005D1568" w:rsidRPr="005D1568" w14:paraId="56809421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5146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ab/>
              <w:t>mit Bankettbestuhlung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4DACC9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140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8E76E6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18281E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210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6BEBF7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210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EC3AFF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443577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280</w:t>
            </w:r>
          </w:p>
        </w:tc>
      </w:tr>
      <w:tr w:rsidR="005D1568" w:rsidRPr="005D1568" w14:paraId="4D9E1712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8C88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 xml:space="preserve">Bühne 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87F0F6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D7DCB2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DE6E1D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D72028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9D84C7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9FA2D0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</w:tr>
      <w:tr w:rsidR="005D1568" w:rsidRPr="005D1568" w14:paraId="77E261D2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E9DA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Aula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00321A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32E7B6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941DF3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F1BFF1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01505B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18935D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</w:tr>
      <w:tr w:rsidR="005D1568" w:rsidRPr="005D1568" w14:paraId="065F7D36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BFC2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Aufenthalt 1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6FC42B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698BDD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CB722D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8C06E1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94D50D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622F6B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</w:tr>
      <w:tr w:rsidR="005D1568" w:rsidRPr="005D1568" w14:paraId="03EBB988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32F9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Seestübli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AD7305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C65F75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ECF4D0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1CADFC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EF6E3A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0875C4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</w:tr>
      <w:tr w:rsidR="005D1568" w:rsidRPr="005D1568" w14:paraId="2567475A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right w:val="single" w:sz="4" w:space="0" w:color="auto"/>
            </w:tcBorders>
          </w:tcPr>
          <w:p w14:paraId="0539508E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02D4094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1B74399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54D21F1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1BFE850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0E430E3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sz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3D84A97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sz w:val="20"/>
              </w:rPr>
            </w:pPr>
          </w:p>
        </w:tc>
      </w:tr>
      <w:tr w:rsidR="005D1568" w:rsidRPr="005D1568" w14:paraId="0B3F8BE2" w14:textId="77777777" w:rsidTr="000D6951">
        <w:trPr>
          <w:cantSplit/>
        </w:trPr>
        <w:tc>
          <w:tcPr>
            <w:tcW w:w="4502" w:type="dxa"/>
            <w:tcBorders>
              <w:bottom w:val="single" w:sz="4" w:space="0" w:color="auto"/>
              <w:right w:val="single" w:sz="4" w:space="0" w:color="auto"/>
            </w:tcBorders>
          </w:tcPr>
          <w:p w14:paraId="062915D9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Diverse Schulräume</w:t>
            </w: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137EA9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9307F8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4980BB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80670DA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A24415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BEAD6CE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5D1568" w:rsidRPr="005D1568" w14:paraId="30ED7F04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17EC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Schulzimmer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93082C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5155E5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60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FD1E25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1E5D5B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9439AD9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19875D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---</w:t>
            </w:r>
          </w:p>
        </w:tc>
      </w:tr>
      <w:tr w:rsidR="005D1568" w:rsidRPr="005D1568" w14:paraId="4B999756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81FD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Werkraum / Handarbeitszimmer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D3D8FF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DC8D463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C88DC4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976F1B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120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3250C7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160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F5B4602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160</w:t>
            </w:r>
          </w:p>
        </w:tc>
      </w:tr>
      <w:tr w:rsidR="005D1568" w:rsidRPr="005D1568" w14:paraId="49D1C223" w14:textId="77777777" w:rsidTr="000D6951">
        <w:trPr>
          <w:cantSplit/>
        </w:trPr>
        <w:tc>
          <w:tcPr>
            <w:tcW w:w="4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AB90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Schulküche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1758DAD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5C901F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B5C10BC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5FAA6C7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BDD201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D261A7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D1568">
              <w:rPr>
                <w:b/>
                <w:bCs/>
                <w:sz w:val="20"/>
              </w:rPr>
              <w:t>200</w:t>
            </w:r>
          </w:p>
        </w:tc>
      </w:tr>
    </w:tbl>
    <w:p w14:paraId="0F118512" w14:textId="77777777" w:rsidR="005D1568" w:rsidRPr="005D1568" w:rsidRDefault="005D1568" w:rsidP="005D1568">
      <w:pPr>
        <w:rPr>
          <w:sz w:val="2"/>
        </w:rPr>
      </w:pPr>
      <w:r w:rsidRPr="005D1568">
        <w:br w:type="column"/>
      </w:r>
    </w:p>
    <w:p w14:paraId="2E2ABA8A" w14:textId="77777777" w:rsidR="005D1568" w:rsidRPr="005D1568" w:rsidRDefault="005D1568" w:rsidP="005D1568">
      <w:pPr>
        <w:rPr>
          <w:sz w:val="2"/>
        </w:rPr>
      </w:pPr>
    </w:p>
    <w:tbl>
      <w:tblPr>
        <w:tblW w:w="92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0"/>
        <w:gridCol w:w="507"/>
        <w:gridCol w:w="581"/>
        <w:gridCol w:w="538"/>
        <w:gridCol w:w="538"/>
        <w:gridCol w:w="538"/>
        <w:gridCol w:w="538"/>
      </w:tblGrid>
      <w:tr w:rsidR="005D1568" w:rsidRPr="005D1568" w14:paraId="2CCF7C2F" w14:textId="77777777" w:rsidTr="000D6951">
        <w:trPr>
          <w:cantSplit/>
        </w:trPr>
        <w:tc>
          <w:tcPr>
            <w:tcW w:w="6010" w:type="dxa"/>
            <w:tcBorders>
              <w:right w:val="single" w:sz="4" w:space="0" w:color="auto"/>
            </w:tcBorders>
          </w:tcPr>
          <w:p w14:paraId="3843000C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br w:type="page"/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7D65A3DF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b/>
                <w:bCs/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Tarif A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3F4CA835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b/>
                <w:bCs/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Tarif B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7ADDDF61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b/>
                <w:bCs/>
                <w:sz w:val="20"/>
                <w:lang w:val="de-CH"/>
              </w:rPr>
            </w:pPr>
            <w:r w:rsidRPr="005D1568">
              <w:rPr>
                <w:b/>
                <w:bCs/>
                <w:sz w:val="20"/>
                <w:lang w:val="de-CH"/>
              </w:rPr>
              <w:t>Tarif C</w:t>
            </w:r>
          </w:p>
        </w:tc>
      </w:tr>
      <w:tr w:rsidR="005D1568" w:rsidRPr="005D1568" w14:paraId="1904EDA9" w14:textId="77777777" w:rsidTr="000D6951">
        <w:trPr>
          <w:cantSplit/>
        </w:trPr>
        <w:tc>
          <w:tcPr>
            <w:tcW w:w="6010" w:type="dxa"/>
            <w:tcBorders>
              <w:right w:val="single" w:sz="4" w:space="0" w:color="auto"/>
            </w:tcBorders>
          </w:tcPr>
          <w:p w14:paraId="2EDBD8F0" w14:textId="77777777" w:rsidR="005D1568" w:rsidRPr="005D1568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br w:type="page"/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431E3C1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0"/>
              <w:jc w:val="right"/>
              <w:rPr>
                <w:sz w:val="16"/>
                <w:lang w:val="de-CH"/>
              </w:rPr>
            </w:pPr>
            <w:r w:rsidRPr="005D1568">
              <w:rPr>
                <w:sz w:val="16"/>
                <w:lang w:val="de-CH"/>
              </w:rPr>
              <w:t>pro Belegung</w:t>
            </w:r>
          </w:p>
        </w:tc>
        <w:tc>
          <w:tcPr>
            <w:tcW w:w="10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79F31996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8"/>
              <w:jc w:val="right"/>
              <w:rPr>
                <w:b/>
                <w:bCs/>
                <w:sz w:val="20"/>
                <w:lang w:val="de-CH"/>
              </w:rPr>
            </w:pPr>
            <w:r w:rsidRPr="005D1568">
              <w:rPr>
                <w:sz w:val="16"/>
                <w:lang w:val="de-CH"/>
              </w:rPr>
              <w:t>pro Belegung</w:t>
            </w:r>
          </w:p>
        </w:tc>
        <w:tc>
          <w:tcPr>
            <w:tcW w:w="10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7E297F4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-70"/>
              <w:rPr>
                <w:b/>
                <w:bCs/>
                <w:sz w:val="20"/>
                <w:lang w:val="de-CH"/>
              </w:rPr>
            </w:pPr>
            <w:r w:rsidRPr="005D1568">
              <w:rPr>
                <w:sz w:val="16"/>
                <w:lang w:val="de-CH"/>
              </w:rPr>
              <w:t>pro Belegung</w:t>
            </w:r>
          </w:p>
        </w:tc>
      </w:tr>
      <w:tr w:rsidR="005D1568" w:rsidRPr="005D1568" w14:paraId="38B57549" w14:textId="77777777" w:rsidTr="000D6951">
        <w:trPr>
          <w:cantSplit/>
        </w:trPr>
        <w:tc>
          <w:tcPr>
            <w:tcW w:w="6010" w:type="dxa"/>
            <w:tcBorders>
              <w:bottom w:val="single" w:sz="4" w:space="0" w:color="auto"/>
              <w:right w:val="single" w:sz="4" w:space="0" w:color="auto"/>
            </w:tcBorders>
          </w:tcPr>
          <w:p w14:paraId="6D1E33A6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b/>
                <w:bCs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z w:val="20"/>
                <w:lang w:val="de-CH"/>
              </w:rPr>
              <w:t>Turnhallen¹ für den Sportbetrieb (Türli, Mattli)</w:t>
            </w:r>
          </w:p>
        </w:tc>
        <w:tc>
          <w:tcPr>
            <w:tcW w:w="5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66"/>
          </w:tcPr>
          <w:p w14:paraId="3AB05D8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B016940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66"/>
          </w:tcPr>
          <w:p w14:paraId="202F883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3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A89F9F4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9900"/>
          </w:tcPr>
          <w:p w14:paraId="7A46DA28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3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B2C2C8B" w14:textId="77777777" w:rsidR="005D1568" w:rsidRPr="005D1568" w:rsidRDefault="005D1568" w:rsidP="005D1568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5D1568" w:rsidRPr="005D1568" w14:paraId="2844C4DD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527B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D1568">
              <w:rPr>
                <w:rFonts w:cs="Arial"/>
                <w:sz w:val="20"/>
                <w:lang w:val="de-CH"/>
              </w:rPr>
              <w:t>Sportbetrieb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4A5EDCF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CA0EFB9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51957A9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140</w:t>
            </w:r>
          </w:p>
        </w:tc>
      </w:tr>
      <w:tr w:rsidR="005D1568" w:rsidRPr="005D1568" w14:paraId="42E3A1C3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1D49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D1568">
              <w:rPr>
                <w:rFonts w:cs="Arial"/>
                <w:sz w:val="20"/>
                <w:lang w:val="de-CH"/>
              </w:rPr>
              <w:t>Sportbetrieb mit Festwirtschaft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A0D72E7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0FDEBA6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120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8461014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160</w:t>
            </w:r>
          </w:p>
        </w:tc>
      </w:tr>
      <w:tr w:rsidR="005D1568" w:rsidRPr="005D1568" w14:paraId="0E83BA2C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right w:val="single" w:sz="4" w:space="0" w:color="auto"/>
            </w:tcBorders>
          </w:tcPr>
          <w:p w14:paraId="31C18F28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699DB8C9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62C6ED41" w14:textId="77777777" w:rsidR="005D1568" w:rsidRPr="000D6951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0488C895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</w:tr>
      <w:tr w:rsidR="005D1568" w:rsidRPr="005D1568" w14:paraId="75750916" w14:textId="77777777" w:rsidTr="000D6951">
        <w:trPr>
          <w:cantSplit/>
        </w:trPr>
        <w:tc>
          <w:tcPr>
            <w:tcW w:w="6010" w:type="dxa"/>
            <w:tcBorders>
              <w:bottom w:val="single" w:sz="4" w:space="0" w:color="auto"/>
              <w:right w:val="single" w:sz="4" w:space="0" w:color="auto"/>
            </w:tcBorders>
          </w:tcPr>
          <w:p w14:paraId="6E89ECBE" w14:textId="77777777" w:rsidR="005D1568" w:rsidRPr="005D1568" w:rsidRDefault="005D1568" w:rsidP="005D1568">
            <w:pPr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b/>
                <w:bCs/>
                <w:sz w:val="20"/>
              </w:rPr>
              <w:t>Natur-</w:t>
            </w:r>
            <w:r w:rsidR="00D83FD4">
              <w:rPr>
                <w:b/>
                <w:bCs/>
                <w:sz w:val="20"/>
              </w:rPr>
              <w:t xml:space="preserve"> oder Kunst-</w:t>
            </w:r>
            <w:r w:rsidRPr="005D1568">
              <w:rPr>
                <w:b/>
                <w:bCs/>
                <w:sz w:val="20"/>
              </w:rPr>
              <w:t>Rasenplatz¹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C4C2F28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1B9EE5E" w14:textId="77777777" w:rsidR="005D1568" w:rsidRPr="000D6951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4FA6802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bCs/>
                <w:snapToGrid w:val="0"/>
                <w:color w:val="000000"/>
                <w:sz w:val="20"/>
              </w:rPr>
            </w:pPr>
          </w:p>
        </w:tc>
      </w:tr>
      <w:tr w:rsidR="005D1568" w:rsidRPr="005D1568" w14:paraId="0EC5D234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9491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D1568">
              <w:rPr>
                <w:rFonts w:cs="Arial"/>
                <w:sz w:val="20"/>
                <w:lang w:val="de-CH"/>
              </w:rPr>
              <w:t>Sportbetrieb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3525704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8E11435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DD13AB3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140</w:t>
            </w:r>
          </w:p>
        </w:tc>
      </w:tr>
      <w:tr w:rsidR="005D1568" w:rsidRPr="005D1568" w14:paraId="592CF5C2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BB07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D1568">
              <w:rPr>
                <w:rFonts w:cs="Arial"/>
                <w:sz w:val="20"/>
                <w:lang w:val="de-CH"/>
              </w:rPr>
              <w:t>Sportbetrieb mit Festwirtschaft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D9CE6D7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750A425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120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BB5D159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160</w:t>
            </w:r>
          </w:p>
        </w:tc>
      </w:tr>
      <w:tr w:rsidR="005D1568" w:rsidRPr="005D1568" w14:paraId="4B56CDF3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right w:val="single" w:sz="4" w:space="0" w:color="auto"/>
            </w:tcBorders>
          </w:tcPr>
          <w:p w14:paraId="2CDCF6AF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33F05DEF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275062CE" w14:textId="77777777" w:rsidR="005D1568" w:rsidRPr="000D6951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51EB4F87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</w:tr>
      <w:tr w:rsidR="005D1568" w:rsidRPr="005D1568" w14:paraId="59F84396" w14:textId="77777777" w:rsidTr="000D6951">
        <w:trPr>
          <w:cantSplit/>
        </w:trPr>
        <w:tc>
          <w:tcPr>
            <w:tcW w:w="6010" w:type="dxa"/>
            <w:tcBorders>
              <w:bottom w:val="single" w:sz="4" w:space="0" w:color="auto"/>
              <w:right w:val="single" w:sz="4" w:space="0" w:color="auto"/>
            </w:tcBorders>
          </w:tcPr>
          <w:p w14:paraId="5C27D04C" w14:textId="77777777" w:rsidR="005D1568" w:rsidRPr="005D1568" w:rsidRDefault="005D1568" w:rsidP="005D1568">
            <w:pPr>
              <w:rPr>
                <w:rFonts w:cs="Arial"/>
                <w:b/>
                <w:bCs/>
                <w:sz w:val="20"/>
              </w:rPr>
            </w:pPr>
            <w:r w:rsidRPr="005D1568">
              <w:rPr>
                <w:rFonts w:cs="Arial"/>
                <w:b/>
                <w:bCs/>
                <w:sz w:val="20"/>
              </w:rPr>
              <w:t>Hartplatz mit Lauf- und Sprunganlagen¹</w:t>
            </w:r>
          </w:p>
          <w:p w14:paraId="7E6ED876" w14:textId="77777777" w:rsidR="005D1568" w:rsidRPr="005D1568" w:rsidRDefault="005D1568" w:rsidP="005D1568">
            <w:pPr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z w:val="20"/>
              </w:rPr>
              <w:t>Beachvolleyball-Feld¹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D73136F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2BD912B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D770498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</w:tr>
      <w:tr w:rsidR="005D1568" w:rsidRPr="005D1568" w14:paraId="16C0C4CB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C1D0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D1568">
              <w:rPr>
                <w:rFonts w:cs="Arial"/>
                <w:sz w:val="20"/>
                <w:lang w:val="de-CH"/>
              </w:rPr>
              <w:t>Sportbetrieb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32906C1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7F4EACF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9E0F918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100</w:t>
            </w:r>
          </w:p>
        </w:tc>
      </w:tr>
      <w:tr w:rsidR="005D1568" w:rsidRPr="005D1568" w14:paraId="7F1E7DB1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66A0" w14:textId="77777777" w:rsidR="005D1568" w:rsidRPr="005D1568" w:rsidRDefault="005D1568" w:rsidP="005D1568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D1568">
              <w:rPr>
                <w:rFonts w:cs="Arial"/>
                <w:sz w:val="20"/>
                <w:lang w:val="de-CH"/>
              </w:rPr>
              <w:t>Sportbetrieb mit Festwirtschaft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D5001E2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1651B63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ED86819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100</w:t>
            </w:r>
          </w:p>
        </w:tc>
      </w:tr>
      <w:tr w:rsidR="005D1568" w:rsidRPr="005D1568" w14:paraId="4B628322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right w:val="single" w:sz="4" w:space="0" w:color="auto"/>
            </w:tcBorders>
          </w:tcPr>
          <w:p w14:paraId="4FC8DDD2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67F29821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60C317D5" w14:textId="77777777" w:rsidR="005D1568" w:rsidRPr="000D6951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37762B29" w14:textId="77777777" w:rsidR="005D1568" w:rsidRPr="000D6951" w:rsidRDefault="005D1568" w:rsidP="005D1568">
            <w:pPr>
              <w:ind w:right="340"/>
              <w:jc w:val="right"/>
              <w:rPr>
                <w:rFonts w:cs="Arial"/>
                <w:snapToGrid w:val="0"/>
                <w:color w:val="000000"/>
              </w:rPr>
            </w:pPr>
          </w:p>
        </w:tc>
      </w:tr>
      <w:tr w:rsidR="005D1568" w:rsidRPr="005D1568" w14:paraId="1F774444" w14:textId="77777777" w:rsidTr="000D6951">
        <w:trPr>
          <w:cantSplit/>
        </w:trPr>
        <w:tc>
          <w:tcPr>
            <w:tcW w:w="6010" w:type="dxa"/>
            <w:tcBorders>
              <w:bottom w:val="single" w:sz="4" w:space="0" w:color="auto"/>
              <w:right w:val="single" w:sz="4" w:space="0" w:color="auto"/>
            </w:tcBorders>
          </w:tcPr>
          <w:p w14:paraId="1D4D94E2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z w:val="20"/>
              </w:rPr>
              <w:t>Aussenanlagen Türli, Mattli, Seefestplatz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4555A4C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975F84B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DC31130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</w:tr>
      <w:tr w:rsidR="005D1568" w:rsidRPr="005D1568" w14:paraId="133B03C5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B8C6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ohne Festwirtschaft (inkl. vorhandene </w:t>
            </w:r>
            <w:proofErr w:type="gramStart"/>
            <w:r w:rsidRPr="005D1568">
              <w:rPr>
                <w:rFonts w:cs="Arial"/>
                <w:snapToGrid w:val="0"/>
                <w:color w:val="000000"/>
                <w:sz w:val="20"/>
              </w:rPr>
              <w:t>WC's</w:t>
            </w:r>
            <w:proofErr w:type="gramEnd"/>
            <w:r w:rsidRPr="005D1568">
              <w:rPr>
                <w:rFonts w:cs="Arial"/>
                <w:snapToGrid w:val="0"/>
                <w:color w:val="000000"/>
                <w:sz w:val="20"/>
              </w:rPr>
              <w:t>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AF75620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DAFED6E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120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1346CB4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160</w:t>
            </w:r>
          </w:p>
        </w:tc>
      </w:tr>
      <w:tr w:rsidR="005D1568" w:rsidRPr="005D1568" w14:paraId="1A3465F1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4FE4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mit Festwirtschaft (inkl. Strom, inkl. vorhandene </w:t>
            </w:r>
            <w:proofErr w:type="gramStart"/>
            <w:r w:rsidRPr="005D1568">
              <w:rPr>
                <w:rFonts w:cs="Arial"/>
                <w:snapToGrid w:val="0"/>
                <w:color w:val="000000"/>
                <w:sz w:val="20"/>
              </w:rPr>
              <w:t>WC's</w:t>
            </w:r>
            <w:proofErr w:type="gramEnd"/>
            <w:r w:rsidRPr="005D1568">
              <w:rPr>
                <w:rFonts w:cs="Arial"/>
                <w:snapToGrid w:val="0"/>
                <w:color w:val="000000"/>
                <w:sz w:val="20"/>
              </w:rPr>
              <w:t>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561C7EE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140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33FB0BB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210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D6BC369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280</w:t>
            </w:r>
          </w:p>
        </w:tc>
      </w:tr>
      <w:tr w:rsidR="005D1568" w:rsidRPr="005D1568" w14:paraId="19A95919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9D60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Festwirtschaft mit Zelt (inkl. Strom, inkl. vorhandene </w:t>
            </w:r>
            <w:proofErr w:type="gramStart"/>
            <w:r w:rsidRPr="005D1568">
              <w:rPr>
                <w:rFonts w:cs="Arial"/>
                <w:snapToGrid w:val="0"/>
                <w:color w:val="000000"/>
                <w:sz w:val="20"/>
              </w:rPr>
              <w:t>WC’s</w:t>
            </w:r>
            <w:proofErr w:type="gramEnd"/>
            <w:r w:rsidRPr="005D1568">
              <w:rPr>
                <w:rFonts w:cs="Arial"/>
                <w:snapToGrid w:val="0"/>
                <w:color w:val="000000"/>
                <w:sz w:val="20"/>
              </w:rPr>
              <w:t>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B9D4902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  <w:t>300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C06C976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  <w:t>400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B6B97BF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  <w:t>600</w:t>
            </w:r>
          </w:p>
        </w:tc>
      </w:tr>
      <w:tr w:rsidR="005D1568" w:rsidRPr="005D1568" w14:paraId="545F637D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right w:val="single" w:sz="4" w:space="0" w:color="auto"/>
            </w:tcBorders>
          </w:tcPr>
          <w:p w14:paraId="10CBDE57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781D634E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1A778DEA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778C171B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en-GB"/>
              </w:rPr>
            </w:pPr>
          </w:p>
        </w:tc>
      </w:tr>
      <w:tr w:rsidR="005D1568" w:rsidRPr="005D1568" w14:paraId="05983E2F" w14:textId="77777777" w:rsidTr="000D6951">
        <w:trPr>
          <w:cantSplit/>
        </w:trPr>
        <w:tc>
          <w:tcPr>
            <w:tcW w:w="6010" w:type="dxa"/>
            <w:tcBorders>
              <w:bottom w:val="single" w:sz="4" w:space="0" w:color="auto"/>
              <w:right w:val="single" w:sz="4" w:space="0" w:color="auto"/>
            </w:tcBorders>
          </w:tcPr>
          <w:p w14:paraId="6A7895D6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z w:val="20"/>
              </w:rPr>
              <w:t>Dorfplatz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F19345F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4FADD20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70212CE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</w:tr>
      <w:tr w:rsidR="005D1568" w:rsidRPr="005D1568" w14:paraId="22E70CC8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4048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ohne Festwirtschaft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B2CCE44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0F1E4D0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AE3DECC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</w:tr>
      <w:tr w:rsidR="005D1568" w:rsidRPr="005D1568" w14:paraId="410FFE6D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11E0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mit Festwirtschaft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FD48136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66DCF5B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DB8AEA0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</w:tr>
      <w:tr w:rsidR="005D1568" w:rsidRPr="005D1568" w14:paraId="4FE45328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6E52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Festwirtschaft mit Zelt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EB507A6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1F32632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180D4387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</w:tr>
      <w:tr w:rsidR="005D1568" w:rsidRPr="005D1568" w14:paraId="74DD4DD8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right w:val="single" w:sz="4" w:space="0" w:color="auto"/>
            </w:tcBorders>
          </w:tcPr>
          <w:p w14:paraId="0556F974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br w:type="page"/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74AC9B66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1CD2841B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5322B096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</w:tr>
      <w:tr w:rsidR="005D1568" w:rsidRPr="005D1568" w14:paraId="01302519" w14:textId="77777777" w:rsidTr="000D6951">
        <w:trPr>
          <w:cantSplit/>
        </w:trPr>
        <w:tc>
          <w:tcPr>
            <w:tcW w:w="6010" w:type="dxa"/>
            <w:tcBorders>
              <w:bottom w:val="single" w:sz="4" w:space="0" w:color="auto"/>
              <w:right w:val="single" w:sz="4" w:space="0" w:color="auto"/>
            </w:tcBorders>
          </w:tcPr>
          <w:p w14:paraId="69005220" w14:textId="77777777" w:rsidR="005D1568" w:rsidRPr="005D1568" w:rsidRDefault="005D1568" w:rsidP="005D1568">
            <w:pPr>
              <w:rPr>
                <w:rFonts w:cs="Arial"/>
                <w:b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snapToGrid w:val="0"/>
                <w:color w:val="000000"/>
                <w:sz w:val="20"/>
              </w:rPr>
              <w:t>Mobiliar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C5B7CCD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CCFA2E1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4A88CD8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</w:p>
        </w:tc>
      </w:tr>
      <w:tr w:rsidR="005D1568" w:rsidRPr="005D1568" w14:paraId="21D2F694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CF7A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Mobile Bühne (pro Element 1.0 x 2.0 m und Ausleihe)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3235947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E24FBF5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15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BE2AB50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30</w:t>
            </w:r>
          </w:p>
        </w:tc>
      </w:tr>
      <w:tr w:rsidR="005D1568" w:rsidRPr="005D1568" w14:paraId="6FDC79F6" w14:textId="77777777" w:rsidTr="009272DE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4F6D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Betonelemente </w:t>
            </w:r>
            <w:r w:rsidR="00A3162D" w:rsidRPr="00A3162D">
              <w:rPr>
                <w:rFonts w:cs="Arial"/>
                <w:snapToGrid w:val="0"/>
                <w:color w:val="000000"/>
                <w:sz w:val="20"/>
              </w:rPr>
              <w:t xml:space="preserve">(für Zeltsicherung) </w:t>
            </w:r>
            <w:r w:rsidRPr="005D1568">
              <w:rPr>
                <w:rFonts w:cs="Arial"/>
                <w:snapToGrid w:val="0"/>
                <w:color w:val="000000"/>
                <w:sz w:val="20"/>
              </w:rPr>
              <w:t>(pro Element à 0.8 x 1.2 x 0.5 m und Ausleihe)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14:paraId="7ED5E342" w14:textId="77777777" w:rsidR="005D1568" w:rsidRPr="005D1568" w:rsidRDefault="005D1568" w:rsidP="009272DE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15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  <w:vAlign w:val="center"/>
          </w:tcPr>
          <w:p w14:paraId="6E7C52EF" w14:textId="77777777" w:rsidR="005D1568" w:rsidRPr="005D1568" w:rsidRDefault="005D1568" w:rsidP="009272DE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15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328693AF" w14:textId="77777777" w:rsidR="005D1568" w:rsidRPr="005D1568" w:rsidRDefault="005D1568" w:rsidP="009272DE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15</w:t>
            </w:r>
          </w:p>
        </w:tc>
      </w:tr>
      <w:tr w:rsidR="005D1568" w:rsidRPr="005D1568" w14:paraId="304BF997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C6F4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Mobile Zäune u. Sockel (pro Element à 3.5 x 2.0 m u. Ausleihe)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1C070C2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EB28E88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312B8E4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10</w:t>
            </w:r>
          </w:p>
        </w:tc>
      </w:tr>
      <w:tr w:rsidR="005D1568" w:rsidRPr="005D1568" w14:paraId="61B08C91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EBF2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Stühle, je Ausleihe/Stück 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41297CE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4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8567B19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6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8BD4FF1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8</w:t>
            </w:r>
          </w:p>
        </w:tc>
      </w:tr>
      <w:tr w:rsidR="005D1568" w:rsidRPr="005D1568" w14:paraId="30071ED2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8379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Tische, je Ausleihe/Stück 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A7988E8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16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385FEDA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24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68ED17B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32</w:t>
            </w:r>
          </w:p>
        </w:tc>
      </w:tr>
      <w:tr w:rsidR="005D1568" w:rsidRPr="005D1568" w14:paraId="5561B968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2E8A" w14:textId="77777777" w:rsidR="005D1568" w:rsidRPr="005D1568" w:rsidRDefault="000D6951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>
              <w:rPr>
                <w:rFonts w:cs="Arial"/>
                <w:snapToGrid w:val="0"/>
                <w:color w:val="000000"/>
                <w:sz w:val="20"/>
              </w:rPr>
              <w:t>Flügel (Stimmen zu L</w:t>
            </w:r>
            <w:r w:rsidR="005D1568" w:rsidRPr="005D1568">
              <w:rPr>
                <w:rFonts w:cs="Arial"/>
                <w:snapToGrid w:val="0"/>
                <w:color w:val="000000"/>
                <w:sz w:val="20"/>
              </w:rPr>
              <w:t>asten des Benutzers)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5A42C36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64109C7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100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821024A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100</w:t>
            </w:r>
          </w:p>
        </w:tc>
      </w:tr>
      <w:tr w:rsidR="005D1568" w:rsidRPr="005D1568" w14:paraId="133017F1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B389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Friteuse, je Ausleihe/Stück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57E3FB2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60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75E80F5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90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F86030E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120</w:t>
            </w:r>
          </w:p>
        </w:tc>
      </w:tr>
      <w:tr w:rsidR="005D1568" w:rsidRPr="005D1568" w14:paraId="36EAF0DE" w14:textId="77777777" w:rsidTr="000D6951">
        <w:trPr>
          <w:cantSplit/>
        </w:trPr>
        <w:tc>
          <w:tcPr>
            <w:tcW w:w="6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2296" w14:textId="77777777" w:rsidR="005D1568" w:rsidRPr="005D1568" w:rsidRDefault="005D1568" w:rsidP="005D1568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Lagerräume: Gebühr pro m2 und Jahr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422AA82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10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0F42B25" w14:textId="77777777" w:rsidR="005D1568" w:rsidRPr="005D1568" w:rsidRDefault="005D1568" w:rsidP="005D1568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---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2281643" w14:textId="77777777" w:rsidR="005D1568" w:rsidRPr="005D1568" w:rsidRDefault="005D1568" w:rsidP="005D1568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  <w:lang w:val="de-CH"/>
              </w:rPr>
              <w:t>---</w:t>
            </w:r>
          </w:p>
        </w:tc>
      </w:tr>
    </w:tbl>
    <w:p w14:paraId="6E273708" w14:textId="77777777" w:rsidR="005D1568" w:rsidRPr="005D1568" w:rsidRDefault="005D1568" w:rsidP="005D1568">
      <w:pPr>
        <w:rPr>
          <w:sz w:val="16"/>
          <w:szCs w:val="16"/>
        </w:rPr>
      </w:pPr>
    </w:p>
    <w:p w14:paraId="71772B8F" w14:textId="77777777" w:rsidR="005D1568" w:rsidRPr="005D1568" w:rsidRDefault="005D1568" w:rsidP="005D1568">
      <w:pPr>
        <w:jc w:val="both"/>
        <w:rPr>
          <w:rFonts w:cs="Arial"/>
          <w:snapToGrid w:val="0"/>
          <w:color w:val="000000"/>
          <w:sz w:val="16"/>
        </w:rPr>
      </w:pPr>
      <w:r w:rsidRPr="005D1568">
        <w:rPr>
          <w:rFonts w:cs="Arial"/>
          <w:b/>
          <w:bCs/>
          <w:sz w:val="16"/>
        </w:rPr>
        <w:t>¹</w:t>
      </w:r>
      <w:r w:rsidRPr="005D1568">
        <w:rPr>
          <w:rFonts w:cs="Arial"/>
          <w:sz w:val="16"/>
        </w:rPr>
        <w:t xml:space="preserve"> Für Turniere, Wettkämpfe und Meisterschaften von Sachsler Vereinen an Wochenenden werden keine Gebühren erhoben.</w:t>
      </w:r>
    </w:p>
    <w:p w14:paraId="03CEFE52" w14:textId="77777777" w:rsidR="005D1568" w:rsidRPr="00D83FD4" w:rsidRDefault="005D1568" w:rsidP="005D1568">
      <w:pPr>
        <w:rPr>
          <w:sz w:val="14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575"/>
        <w:gridCol w:w="15"/>
        <w:gridCol w:w="1670"/>
      </w:tblGrid>
      <w:tr w:rsidR="005D1568" w:rsidRPr="005D1568" w14:paraId="51BC9C30" w14:textId="77777777" w:rsidTr="00D83FD4">
        <w:trPr>
          <w:gridBefore w:val="1"/>
          <w:wBefore w:w="6024" w:type="dxa"/>
          <w:trHeight w:val="283"/>
        </w:trPr>
        <w:tc>
          <w:tcPr>
            <w:tcW w:w="1590" w:type="dxa"/>
            <w:gridSpan w:val="2"/>
            <w:vMerge w:val="restart"/>
            <w:vAlign w:val="bottom"/>
          </w:tcPr>
          <w:p w14:paraId="36FF3C86" w14:textId="77777777" w:rsidR="005D1568" w:rsidRPr="005D1568" w:rsidRDefault="005D1568" w:rsidP="00D83FD4">
            <w:pPr>
              <w:tabs>
                <w:tab w:val="center" w:pos="4536"/>
                <w:tab w:val="right" w:pos="9072"/>
              </w:tabs>
              <w:jc w:val="center"/>
              <w:rPr>
                <w:b/>
                <w:sz w:val="20"/>
              </w:rPr>
            </w:pPr>
            <w:r w:rsidRPr="005D1568">
              <w:rPr>
                <w:b/>
                <w:sz w:val="20"/>
              </w:rPr>
              <w:t>1 – 2 Nächte</w:t>
            </w:r>
          </w:p>
          <w:p w14:paraId="78C1A503" w14:textId="77777777" w:rsidR="005D1568" w:rsidRPr="005D1568" w:rsidRDefault="005D1568" w:rsidP="00D83FD4">
            <w:pPr>
              <w:tabs>
                <w:tab w:val="center" w:pos="4536"/>
                <w:tab w:val="right" w:pos="9072"/>
              </w:tabs>
              <w:jc w:val="center"/>
              <w:rPr>
                <w:b/>
                <w:sz w:val="4"/>
                <w:szCs w:val="4"/>
              </w:rPr>
            </w:pPr>
          </w:p>
          <w:p w14:paraId="37E4571B" w14:textId="77777777" w:rsidR="005D1568" w:rsidRPr="005D1568" w:rsidRDefault="005D1568" w:rsidP="00D83FD4">
            <w:pPr>
              <w:tabs>
                <w:tab w:val="center" w:pos="4536"/>
                <w:tab w:val="right" w:pos="9072"/>
              </w:tabs>
              <w:jc w:val="center"/>
              <w:rPr>
                <w:b/>
                <w:sz w:val="20"/>
              </w:rPr>
            </w:pPr>
            <w:r w:rsidRPr="005D1568">
              <w:rPr>
                <w:b/>
                <w:sz w:val="16"/>
                <w:szCs w:val="16"/>
              </w:rPr>
              <w:t>Pro Person / Nacht</w:t>
            </w:r>
          </w:p>
        </w:tc>
        <w:tc>
          <w:tcPr>
            <w:tcW w:w="1670" w:type="dxa"/>
            <w:vMerge w:val="restart"/>
            <w:vAlign w:val="bottom"/>
          </w:tcPr>
          <w:p w14:paraId="4DEE79C1" w14:textId="77777777" w:rsidR="005D1568" w:rsidRPr="005D1568" w:rsidRDefault="005D1568" w:rsidP="00D83FD4">
            <w:pPr>
              <w:jc w:val="center"/>
              <w:rPr>
                <w:b/>
                <w:sz w:val="20"/>
              </w:rPr>
            </w:pPr>
            <w:r w:rsidRPr="005D1568">
              <w:rPr>
                <w:b/>
                <w:sz w:val="20"/>
              </w:rPr>
              <w:t>Ab 3 Nächte</w:t>
            </w:r>
          </w:p>
          <w:p w14:paraId="50C1BDE0" w14:textId="77777777" w:rsidR="005D1568" w:rsidRPr="005D1568" w:rsidRDefault="005D1568" w:rsidP="00D83FD4">
            <w:pPr>
              <w:tabs>
                <w:tab w:val="center" w:pos="4536"/>
                <w:tab w:val="right" w:pos="9072"/>
              </w:tabs>
              <w:jc w:val="center"/>
              <w:rPr>
                <w:b/>
                <w:sz w:val="4"/>
                <w:szCs w:val="4"/>
              </w:rPr>
            </w:pPr>
          </w:p>
          <w:p w14:paraId="339E0F45" w14:textId="77777777" w:rsidR="005D1568" w:rsidRPr="005D1568" w:rsidRDefault="005D1568" w:rsidP="00D83FD4">
            <w:pPr>
              <w:tabs>
                <w:tab w:val="center" w:pos="4536"/>
                <w:tab w:val="right" w:pos="9072"/>
              </w:tabs>
              <w:jc w:val="center"/>
              <w:rPr>
                <w:b/>
                <w:sz w:val="20"/>
              </w:rPr>
            </w:pPr>
            <w:r w:rsidRPr="005D1568">
              <w:rPr>
                <w:b/>
                <w:sz w:val="16"/>
                <w:szCs w:val="16"/>
              </w:rPr>
              <w:t>Pro Person / Nacht</w:t>
            </w:r>
          </w:p>
        </w:tc>
      </w:tr>
      <w:tr w:rsidR="005D1568" w:rsidRPr="005D1568" w14:paraId="4791D019" w14:textId="77777777" w:rsidTr="005D15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"/>
        </w:trPr>
        <w:tc>
          <w:tcPr>
            <w:tcW w:w="6024" w:type="dxa"/>
            <w:tcBorders>
              <w:bottom w:val="single" w:sz="4" w:space="0" w:color="auto"/>
              <w:right w:val="single" w:sz="4" w:space="0" w:color="auto"/>
            </w:tcBorders>
          </w:tcPr>
          <w:p w14:paraId="4BC0BA46" w14:textId="77777777" w:rsidR="005D1568" w:rsidRPr="005D1568" w:rsidRDefault="005D1568" w:rsidP="005D1568">
            <w:pPr>
              <w:jc w:val="both"/>
              <w:rPr>
                <w:rFonts w:cs="Arial"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Zivilschutzanlage Mattli</w:t>
            </w:r>
          </w:p>
        </w:tc>
        <w:tc>
          <w:tcPr>
            <w:tcW w:w="15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EB4B" w14:textId="77777777" w:rsidR="005D1568" w:rsidRPr="005D1568" w:rsidRDefault="005D1568" w:rsidP="005D1568">
            <w:pPr>
              <w:rPr>
                <w:rFonts w:cs="Arial"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6A3E" w14:textId="77777777" w:rsidR="005D1568" w:rsidRPr="005D1568" w:rsidRDefault="005D1568" w:rsidP="005D1568">
            <w:pPr>
              <w:rPr>
                <w:rFonts w:cs="Arial"/>
                <w:bCs/>
                <w:snapToGrid w:val="0"/>
                <w:color w:val="000000"/>
                <w:sz w:val="20"/>
              </w:rPr>
            </w:pPr>
          </w:p>
        </w:tc>
      </w:tr>
      <w:tr w:rsidR="005D1568" w:rsidRPr="005D1568" w14:paraId="2DAFA45C" w14:textId="77777777" w:rsidTr="005D15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4"/>
        </w:trPr>
        <w:tc>
          <w:tcPr>
            <w:tcW w:w="60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276C" w14:textId="77777777" w:rsidR="005D1568" w:rsidRPr="005D1568" w:rsidRDefault="005D1568" w:rsidP="005D1568">
            <w:pPr>
              <w:jc w:val="both"/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&lt; 10 Personen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39FD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Pauschal 150.00 pro Nacht</w:t>
            </w:r>
          </w:p>
        </w:tc>
      </w:tr>
      <w:tr w:rsidR="005D1568" w:rsidRPr="005D1568" w14:paraId="13211469" w14:textId="77777777" w:rsidTr="005D15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6"/>
        </w:trPr>
        <w:tc>
          <w:tcPr>
            <w:tcW w:w="60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243B" w14:textId="77777777" w:rsidR="005D1568" w:rsidRPr="005D1568" w:rsidRDefault="005D1568" w:rsidP="005D1568">
            <w:pPr>
              <w:jc w:val="both"/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11 – 50 Personen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B7DC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14.00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5740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12.00</w:t>
            </w:r>
          </w:p>
        </w:tc>
      </w:tr>
      <w:tr w:rsidR="005D1568" w:rsidRPr="005D1568" w14:paraId="2049D070" w14:textId="77777777" w:rsidTr="005D15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60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B1AB" w14:textId="77777777" w:rsidR="005D1568" w:rsidRPr="005D1568" w:rsidRDefault="005D1568" w:rsidP="005D1568">
            <w:pPr>
              <w:jc w:val="both"/>
              <w:rPr>
                <w:rFonts w:cs="Arial"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>51 – 100 Personen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FCD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12.00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3690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11.00</w:t>
            </w:r>
          </w:p>
        </w:tc>
      </w:tr>
      <w:tr w:rsidR="005D1568" w:rsidRPr="005D1568" w14:paraId="1A1CD575" w14:textId="77777777" w:rsidTr="005D15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60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0CEA" w14:textId="77777777" w:rsidR="005D1568" w:rsidRPr="005D1568" w:rsidRDefault="005D1568" w:rsidP="005D1568">
            <w:pPr>
              <w:jc w:val="both"/>
              <w:rPr>
                <w:rFonts w:cs="Arial"/>
                <w:b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snapToGrid w:val="0"/>
                <w:color w:val="000000"/>
                <w:sz w:val="20"/>
              </w:rPr>
              <w:t xml:space="preserve">Zuschlag: Benützung </w:t>
            </w:r>
            <w:r w:rsidR="00A3162D">
              <w:rPr>
                <w:rFonts w:cs="Arial"/>
                <w:snapToGrid w:val="0"/>
                <w:color w:val="000000"/>
                <w:sz w:val="20"/>
              </w:rPr>
              <w:t>Militärk</w:t>
            </w:r>
            <w:r w:rsidRPr="005D1568">
              <w:rPr>
                <w:rFonts w:cs="Arial"/>
                <w:snapToGrid w:val="0"/>
                <w:color w:val="000000"/>
                <w:sz w:val="20"/>
              </w:rPr>
              <w:t>üche und Aufenthaltsraum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4605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3.00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25ED" w14:textId="77777777" w:rsidR="005D1568" w:rsidRPr="005D1568" w:rsidRDefault="005D1568" w:rsidP="005D1568">
            <w:pPr>
              <w:jc w:val="center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D1568">
              <w:rPr>
                <w:rFonts w:cs="Arial"/>
                <w:b/>
                <w:bCs/>
                <w:snapToGrid w:val="0"/>
                <w:color w:val="000000"/>
                <w:sz w:val="20"/>
              </w:rPr>
              <w:t>3.00</w:t>
            </w:r>
          </w:p>
        </w:tc>
      </w:tr>
    </w:tbl>
    <w:p w14:paraId="5F35B39B" w14:textId="77777777" w:rsidR="005D1568" w:rsidRPr="00125063" w:rsidRDefault="005D1568" w:rsidP="005D1568">
      <w:pPr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</w:p>
    <w:p w14:paraId="2A3833CD" w14:textId="77777777" w:rsidR="004A1372" w:rsidRPr="00DF5CDF" w:rsidRDefault="004A1372" w:rsidP="00D83FD4">
      <w:pPr>
        <w:keepNext/>
        <w:jc w:val="both"/>
        <w:outlineLvl w:val="6"/>
        <w:rPr>
          <w:b/>
          <w:snapToGrid w:val="0"/>
          <w:sz w:val="20"/>
        </w:rPr>
      </w:pPr>
      <w:r w:rsidRPr="00DF5CDF">
        <w:rPr>
          <w:b/>
          <w:snapToGrid w:val="0"/>
          <w:sz w:val="20"/>
        </w:rPr>
        <w:t>Zusätzliche Kosten</w:t>
      </w:r>
    </w:p>
    <w:p w14:paraId="492807EE" w14:textId="77777777" w:rsidR="004A1372" w:rsidRPr="00906935" w:rsidRDefault="004A1372" w:rsidP="00906935">
      <w:pPr>
        <w:numPr>
          <w:ilvl w:val="0"/>
          <w:numId w:val="5"/>
        </w:numPr>
        <w:tabs>
          <w:tab w:val="clear" w:pos="360"/>
          <w:tab w:val="left" w:pos="5103"/>
        </w:tabs>
        <w:ind w:left="284" w:hanging="284"/>
        <w:jc w:val="both"/>
        <w:rPr>
          <w:snapToGrid w:val="0"/>
          <w:sz w:val="20"/>
        </w:rPr>
      </w:pPr>
      <w:r w:rsidRPr="00906935">
        <w:rPr>
          <w:snapToGrid w:val="0"/>
          <w:sz w:val="20"/>
        </w:rPr>
        <w:t xml:space="preserve">Andockungsgebühr Container: </w:t>
      </w:r>
      <w:r w:rsidRPr="00906935">
        <w:rPr>
          <w:snapToGrid w:val="0"/>
          <w:sz w:val="20"/>
        </w:rPr>
        <w:tab/>
        <w:t>CHF 4.</w:t>
      </w:r>
      <w:r w:rsidR="00A3162D">
        <w:rPr>
          <w:snapToGrid w:val="0"/>
          <w:sz w:val="20"/>
        </w:rPr>
        <w:t>0</w:t>
      </w:r>
      <w:r w:rsidRPr="00906935">
        <w:rPr>
          <w:snapToGrid w:val="0"/>
          <w:sz w:val="20"/>
        </w:rPr>
        <w:t>0 pro Container</w:t>
      </w:r>
    </w:p>
    <w:p w14:paraId="1FC501BD" w14:textId="77777777" w:rsidR="004A1372" w:rsidRPr="00906935" w:rsidRDefault="004A1372" w:rsidP="00906935">
      <w:pPr>
        <w:numPr>
          <w:ilvl w:val="0"/>
          <w:numId w:val="5"/>
        </w:numPr>
        <w:tabs>
          <w:tab w:val="clear" w:pos="360"/>
          <w:tab w:val="left" w:pos="5103"/>
        </w:tabs>
        <w:ind w:left="284" w:hanging="284"/>
        <w:jc w:val="both"/>
        <w:rPr>
          <w:snapToGrid w:val="0"/>
          <w:sz w:val="20"/>
        </w:rPr>
      </w:pPr>
      <w:r w:rsidRPr="00906935">
        <w:rPr>
          <w:snapToGrid w:val="0"/>
          <w:sz w:val="20"/>
        </w:rPr>
        <w:t xml:space="preserve">Gewicht Kehricht: </w:t>
      </w:r>
      <w:r w:rsidRPr="00906935">
        <w:rPr>
          <w:snapToGrid w:val="0"/>
          <w:sz w:val="20"/>
        </w:rPr>
        <w:tab/>
        <w:t>CHF 0.</w:t>
      </w:r>
      <w:r w:rsidR="00834643">
        <w:rPr>
          <w:snapToGrid w:val="0"/>
          <w:sz w:val="20"/>
        </w:rPr>
        <w:t>36</w:t>
      </w:r>
      <w:r w:rsidRPr="00906935">
        <w:rPr>
          <w:snapToGrid w:val="0"/>
          <w:sz w:val="20"/>
        </w:rPr>
        <w:t xml:space="preserve"> pro Kilogramm</w:t>
      </w:r>
    </w:p>
    <w:p w14:paraId="63E0860D" w14:textId="77777777" w:rsidR="00D83FD4" w:rsidRDefault="00D83FD4" w:rsidP="00906935">
      <w:pPr>
        <w:numPr>
          <w:ilvl w:val="0"/>
          <w:numId w:val="5"/>
        </w:numPr>
        <w:tabs>
          <w:tab w:val="clear" w:pos="360"/>
          <w:tab w:val="left" w:pos="5103"/>
        </w:tabs>
        <w:ind w:left="284" w:hanging="284"/>
        <w:jc w:val="both"/>
        <w:rPr>
          <w:snapToGrid w:val="0"/>
          <w:sz w:val="20"/>
        </w:rPr>
      </w:pPr>
      <w:r w:rsidRPr="00906935">
        <w:rPr>
          <w:snapToGrid w:val="0"/>
          <w:sz w:val="20"/>
        </w:rPr>
        <w:t>Stundenaufwand Abwarte / Gemeindedienst</w:t>
      </w:r>
      <w:r w:rsidR="00125063" w:rsidRPr="00125063">
        <w:rPr>
          <w:snapToGrid w:val="0"/>
          <w:sz w:val="20"/>
          <w:vertAlign w:val="superscript"/>
        </w:rPr>
        <w:t>2</w:t>
      </w:r>
      <w:r w:rsidRPr="00906935">
        <w:rPr>
          <w:snapToGrid w:val="0"/>
          <w:sz w:val="20"/>
        </w:rPr>
        <w:t>:</w:t>
      </w:r>
      <w:r w:rsidRPr="00906935">
        <w:rPr>
          <w:snapToGrid w:val="0"/>
          <w:sz w:val="20"/>
        </w:rPr>
        <w:tab/>
        <w:t xml:space="preserve">CHF </w:t>
      </w:r>
      <w:r w:rsidR="00012505">
        <w:rPr>
          <w:snapToGrid w:val="0"/>
          <w:sz w:val="20"/>
        </w:rPr>
        <w:t>85</w:t>
      </w:r>
      <w:r w:rsidRPr="00906935">
        <w:rPr>
          <w:snapToGrid w:val="0"/>
          <w:sz w:val="20"/>
        </w:rPr>
        <w:t>.00 pro Stunde</w:t>
      </w:r>
    </w:p>
    <w:p w14:paraId="37838B1F" w14:textId="77777777" w:rsidR="00125063" w:rsidRPr="00125063" w:rsidRDefault="00125063" w:rsidP="00125063">
      <w:pPr>
        <w:tabs>
          <w:tab w:val="left" w:pos="5103"/>
        </w:tabs>
        <w:jc w:val="both"/>
        <w:rPr>
          <w:snapToGrid w:val="0"/>
          <w:sz w:val="8"/>
          <w:szCs w:val="8"/>
        </w:rPr>
      </w:pPr>
    </w:p>
    <w:p w14:paraId="4C7CFB67" w14:textId="77777777" w:rsidR="004A1372" w:rsidRPr="00A3162D" w:rsidRDefault="00125063" w:rsidP="004A1372">
      <w:pPr>
        <w:jc w:val="both"/>
        <w:rPr>
          <w:snapToGrid w:val="0"/>
          <w:sz w:val="16"/>
          <w:szCs w:val="16"/>
        </w:rPr>
      </w:pPr>
      <w:r w:rsidRPr="00A3162D">
        <w:rPr>
          <w:snapToGrid w:val="0"/>
          <w:sz w:val="16"/>
          <w:szCs w:val="16"/>
          <w:vertAlign w:val="superscript"/>
        </w:rPr>
        <w:t>2</w:t>
      </w:r>
      <w:r w:rsidRPr="00A3162D">
        <w:rPr>
          <w:snapToGrid w:val="0"/>
          <w:sz w:val="16"/>
          <w:szCs w:val="16"/>
        </w:rPr>
        <w:t xml:space="preserve"> Ausserordentliche Reinigungsarbeiten/Arbeitsleistungen, welche in Folge starker Verschmutzung vorgenommen werden müssen.</w:t>
      </w:r>
    </w:p>
    <w:p w14:paraId="71C581C5" w14:textId="77777777" w:rsidR="00125063" w:rsidRPr="00125063" w:rsidRDefault="00125063" w:rsidP="00125063">
      <w:pPr>
        <w:ind w:left="1440" w:hanging="1440"/>
        <w:jc w:val="both"/>
        <w:rPr>
          <w:snapToGrid w:val="0"/>
          <w:color w:val="000000"/>
          <w:sz w:val="20"/>
        </w:rPr>
      </w:pPr>
    </w:p>
    <w:p w14:paraId="41105D39" w14:textId="77777777" w:rsidR="00BB792D" w:rsidRPr="005D1568" w:rsidRDefault="00BB792D" w:rsidP="00BB792D">
      <w:pPr>
        <w:keepNext/>
        <w:jc w:val="both"/>
        <w:outlineLvl w:val="6"/>
        <w:rPr>
          <w:b/>
          <w:snapToGrid w:val="0"/>
          <w:color w:val="000000"/>
          <w:sz w:val="20"/>
        </w:rPr>
      </w:pPr>
      <w:r w:rsidRPr="005D1568">
        <w:rPr>
          <w:b/>
          <w:snapToGrid w:val="0"/>
          <w:color w:val="000000"/>
          <w:sz w:val="20"/>
        </w:rPr>
        <w:t>Gebührenerlasse</w:t>
      </w:r>
    </w:p>
    <w:p w14:paraId="2BD53AE3" w14:textId="77777777" w:rsidR="00BB792D" w:rsidRPr="005D1568" w:rsidRDefault="00BB792D" w:rsidP="00BB792D">
      <w:pPr>
        <w:jc w:val="both"/>
        <w:rPr>
          <w:snapToGrid w:val="0"/>
          <w:color w:val="000000"/>
          <w:sz w:val="12"/>
        </w:rPr>
      </w:pPr>
      <w:r w:rsidRPr="005D1568">
        <w:rPr>
          <w:snapToGrid w:val="0"/>
          <w:color w:val="000000"/>
          <w:sz w:val="20"/>
        </w:rPr>
        <w:t xml:space="preserve">Die Gebühren werden in der Regel nicht erlassen. Für Ausnahmen gilt die nachfolgende </w:t>
      </w:r>
      <w:r w:rsidRPr="005D1568">
        <w:rPr>
          <w:snapToGrid w:val="0"/>
          <w:color w:val="000000"/>
          <w:sz w:val="20"/>
          <w:u w:val="single"/>
        </w:rPr>
        <w:t>abschliessende</w:t>
      </w:r>
      <w:r w:rsidRPr="005D1568">
        <w:rPr>
          <w:snapToGrid w:val="0"/>
          <w:color w:val="000000"/>
          <w:sz w:val="20"/>
        </w:rPr>
        <w:t xml:space="preserve"> Aufzählung:</w:t>
      </w:r>
      <w:r w:rsidRPr="005D1568">
        <w:rPr>
          <w:snapToGrid w:val="0"/>
          <w:color w:val="000000"/>
          <w:sz w:val="20"/>
        </w:rPr>
        <w:br/>
      </w:r>
    </w:p>
    <w:p w14:paraId="2E40CE83" w14:textId="77777777" w:rsidR="00BB792D" w:rsidRPr="006622D3" w:rsidRDefault="00BB792D" w:rsidP="00BB792D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 xml:space="preserve">Einheimischen Vereinen wird </w:t>
      </w:r>
      <w:r w:rsidR="004A69E0">
        <w:rPr>
          <w:snapToGrid w:val="0"/>
          <w:color w:val="000000"/>
          <w:sz w:val="20"/>
        </w:rPr>
        <w:t>pro Anlass</w:t>
      </w:r>
      <w:r w:rsidR="004A69E0" w:rsidRPr="006622D3">
        <w:rPr>
          <w:snapToGrid w:val="0"/>
          <w:color w:val="000000"/>
          <w:sz w:val="20"/>
        </w:rPr>
        <w:t xml:space="preserve"> </w:t>
      </w:r>
      <w:r w:rsidRPr="006622D3">
        <w:rPr>
          <w:snapToGrid w:val="0"/>
          <w:color w:val="000000"/>
          <w:sz w:val="20"/>
        </w:rPr>
        <w:t>ein Gebührenanteil von maximal CHF 200.00 in Abzug ge</w:t>
      </w:r>
      <w:r w:rsidRPr="006622D3">
        <w:rPr>
          <w:snapToGrid w:val="0"/>
          <w:color w:val="000000"/>
          <w:sz w:val="20"/>
        </w:rPr>
        <w:softHyphen/>
        <w:t>bracht (exkl. Mobiliar und Bühnenmeister).</w:t>
      </w:r>
    </w:p>
    <w:p w14:paraId="073F4C56" w14:textId="77777777" w:rsidR="00BB792D" w:rsidRPr="00DE4110" w:rsidRDefault="00BB792D" w:rsidP="00BB792D">
      <w:pPr>
        <w:jc w:val="both"/>
        <w:rPr>
          <w:snapToGrid w:val="0"/>
          <w:color w:val="000000"/>
          <w:sz w:val="4"/>
          <w:szCs w:val="4"/>
        </w:rPr>
      </w:pPr>
    </w:p>
    <w:p w14:paraId="2260436E" w14:textId="77777777" w:rsidR="00BB792D" w:rsidRPr="006622D3" w:rsidRDefault="00BB792D" w:rsidP="00BB792D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Bei Vereinsjubiläen werden die Gebühren auf Antrag</w:t>
      </w:r>
      <w:r w:rsidR="001E19B1">
        <w:rPr>
          <w:snapToGrid w:val="0"/>
          <w:color w:val="000000"/>
          <w:sz w:val="20"/>
        </w:rPr>
        <w:t xml:space="preserve"> alle 25 Jahre</w:t>
      </w:r>
      <w:r w:rsidRPr="006622D3">
        <w:rPr>
          <w:snapToGrid w:val="0"/>
          <w:color w:val="000000"/>
          <w:sz w:val="20"/>
        </w:rPr>
        <w:t xml:space="preserve"> erlassen.</w:t>
      </w:r>
    </w:p>
    <w:p w14:paraId="620791AD" w14:textId="77777777" w:rsidR="005D1568" w:rsidRPr="005D1568" w:rsidRDefault="005D1568" w:rsidP="005D1568">
      <w:pPr>
        <w:jc w:val="both"/>
        <w:rPr>
          <w:rFonts w:cs="Arial"/>
          <w:snapToGrid w:val="0"/>
          <w:color w:val="000000"/>
        </w:rPr>
      </w:pPr>
    </w:p>
    <w:p w14:paraId="576C74F6" w14:textId="77777777" w:rsidR="005D1568" w:rsidRPr="005D1568" w:rsidRDefault="005D1568" w:rsidP="005D1568">
      <w:pPr>
        <w:spacing w:after="60"/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Rabatt:</w:t>
      </w:r>
    </w:p>
    <w:p w14:paraId="76CFD668" w14:textId="77777777" w:rsidR="005D1568" w:rsidRPr="005D1568" w:rsidRDefault="005D1568" w:rsidP="005D1568">
      <w:pPr>
        <w:jc w:val="both"/>
        <w:rPr>
          <w:snapToGrid w:val="0"/>
          <w:color w:val="000000"/>
          <w:sz w:val="12"/>
        </w:rPr>
      </w:pPr>
      <w:r w:rsidRPr="005D1568">
        <w:rPr>
          <w:snapToGrid w:val="0"/>
          <w:color w:val="000000"/>
          <w:sz w:val="20"/>
        </w:rPr>
        <w:t xml:space="preserve">Bei Mehrfachbelegungen wird ein Rabatt auf die Tagesansätze </w:t>
      </w:r>
      <w:r w:rsidR="00BB792D">
        <w:rPr>
          <w:snapToGrid w:val="0"/>
          <w:color w:val="000000"/>
          <w:sz w:val="20"/>
        </w:rPr>
        <w:t xml:space="preserve">der </w:t>
      </w:r>
      <w:r w:rsidR="00BB792D" w:rsidRPr="004A1372">
        <w:rPr>
          <w:b/>
          <w:bCs/>
          <w:snapToGrid w:val="0"/>
          <w:color w:val="000000"/>
          <w:sz w:val="20"/>
        </w:rPr>
        <w:t>Tarifstufe A</w:t>
      </w:r>
      <w:r w:rsidR="00BB792D">
        <w:rPr>
          <w:snapToGrid w:val="0"/>
          <w:color w:val="000000"/>
          <w:sz w:val="20"/>
        </w:rPr>
        <w:t xml:space="preserve"> </w:t>
      </w:r>
      <w:r w:rsidRPr="005D1568">
        <w:rPr>
          <w:snapToGrid w:val="0"/>
          <w:color w:val="000000"/>
          <w:sz w:val="20"/>
        </w:rPr>
        <w:t xml:space="preserve">gewährt. </w:t>
      </w:r>
      <w:r w:rsidR="00BB792D">
        <w:rPr>
          <w:snapToGrid w:val="0"/>
          <w:color w:val="000000"/>
          <w:sz w:val="20"/>
        </w:rPr>
        <w:t xml:space="preserve">Ab dem 2. Tag wird nur 50% gemäss Gübhrentarif verrechnet. </w:t>
      </w:r>
      <w:r w:rsidRPr="005D1568">
        <w:rPr>
          <w:snapToGrid w:val="0"/>
          <w:color w:val="000000"/>
          <w:sz w:val="20"/>
        </w:rPr>
        <w:t xml:space="preserve">Die Ansätze verstehen sich in % des Grundtarifes gemäss Gebührentarif und sind der </w:t>
      </w:r>
      <w:r w:rsidR="00B06C6C">
        <w:rPr>
          <w:snapToGrid w:val="0"/>
          <w:color w:val="000000"/>
          <w:sz w:val="20"/>
        </w:rPr>
        <w:t>obenstehenden</w:t>
      </w:r>
      <w:r w:rsidR="00B06C6C" w:rsidRPr="005D1568">
        <w:rPr>
          <w:snapToGrid w:val="0"/>
          <w:color w:val="000000"/>
          <w:sz w:val="20"/>
        </w:rPr>
        <w:t xml:space="preserve"> </w:t>
      </w:r>
      <w:r w:rsidRPr="005D1568">
        <w:rPr>
          <w:snapToGrid w:val="0"/>
          <w:color w:val="000000"/>
          <w:sz w:val="20"/>
        </w:rPr>
        <w:t>Tabelle zu entnehmen.</w:t>
      </w:r>
    </w:p>
    <w:sectPr w:rsidR="005D1568" w:rsidRPr="005D1568" w:rsidSect="00990672">
      <w:footerReference w:type="default" r:id="rId9"/>
      <w:headerReference w:type="first" r:id="rId10"/>
      <w:type w:val="continuous"/>
      <w:pgSz w:w="11907" w:h="16840" w:code="9"/>
      <w:pgMar w:top="851" w:right="1134" w:bottom="851" w:left="1134" w:header="284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6602" w14:textId="77777777" w:rsidR="006E238E" w:rsidRDefault="006E238E" w:rsidP="00464072">
      <w:r>
        <w:separator/>
      </w:r>
    </w:p>
  </w:endnote>
  <w:endnote w:type="continuationSeparator" w:id="0">
    <w:p w14:paraId="53530DC7" w14:textId="77777777" w:rsidR="006E238E" w:rsidRDefault="006E238E" w:rsidP="0046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ster Bodoni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CBA1E" w14:textId="77777777" w:rsidR="005D1568" w:rsidRDefault="005D1568">
    <w:pPr>
      <w:pStyle w:val="Fuzeile"/>
      <w:jc w:val="right"/>
    </w:pPr>
    <w:r>
      <w:fldChar w:fldCharType="begin"/>
    </w:r>
    <w:r>
      <w:instrText xml:space="preserve"> PAGE  \* MERGEFORMAT </w:instrText>
    </w:r>
    <w:r>
      <w:fldChar w:fldCharType="separate"/>
    </w:r>
    <w:r w:rsidR="00C51D5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F9421" w14:textId="77777777" w:rsidR="006E238E" w:rsidRDefault="006E238E" w:rsidP="00464072">
      <w:r>
        <w:separator/>
      </w:r>
    </w:p>
  </w:footnote>
  <w:footnote w:type="continuationSeparator" w:id="0">
    <w:p w14:paraId="0ED52547" w14:textId="77777777" w:rsidR="006E238E" w:rsidRDefault="006E238E" w:rsidP="00464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1F6AF" w14:textId="77777777" w:rsidR="005D1568" w:rsidRPr="00B32F8F" w:rsidRDefault="003211CC" w:rsidP="00430A11">
    <w:pPr>
      <w:pStyle w:val="Kopfzeile"/>
      <w:tabs>
        <w:tab w:val="clear" w:pos="4536"/>
        <w:tab w:val="left" w:pos="5103"/>
      </w:tabs>
      <w:spacing w:line="264" w:lineRule="auto"/>
      <w:ind w:firstLine="5103"/>
      <w:rPr>
        <w:b/>
        <w:caps/>
        <w:sz w:val="36"/>
        <w:szCs w:val="36"/>
      </w:rPr>
    </w:pPr>
    <w:r>
      <w:rPr>
        <w:noProof/>
        <w:lang w:val="de-CH" w:eastAsia="de-CH"/>
      </w:rPr>
      <w:drawing>
        <wp:anchor distT="0" distB="0" distL="114300" distR="114300" simplePos="0" relativeHeight="251659264" behindDoc="0" locked="0" layoutInCell="1" allowOverlap="1" wp14:anchorId="6A6577A8" wp14:editId="51AC67DC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1791970" cy="828040"/>
          <wp:effectExtent l="0" t="0" r="0" b="0"/>
          <wp:wrapNone/>
          <wp:docPr id="3" name="Bild 2" descr="C:\Users\sc34\AppData\Local\Microsoft\Windows\INetCache\Content.Word\Logo Sachsel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c34\AppData\Local\Microsoft\Windows\INetCache\Content.Word\Logo Sachsel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970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1568" w:rsidRPr="008C4110">
      <w:rPr>
        <w:b/>
        <w:caps/>
        <w:noProof/>
        <w:sz w:val="36"/>
      </w:rPr>
      <w:t>Gemeindekanzlei</w:t>
    </w:r>
  </w:p>
  <w:p w14:paraId="6481710A" w14:textId="77777777" w:rsidR="005D1568" w:rsidRDefault="00FC5199" w:rsidP="00430A11">
    <w:pPr>
      <w:ind w:firstLine="5103"/>
      <w:rPr>
        <w:sz w:val="18"/>
      </w:rPr>
    </w:pPr>
    <w:proofErr w:type="spellStart"/>
    <w:r>
      <w:rPr>
        <w:sz w:val="18"/>
      </w:rPr>
      <w:t>Brünigstrasse</w:t>
    </w:r>
    <w:proofErr w:type="spellEnd"/>
    <w:r>
      <w:rPr>
        <w:sz w:val="18"/>
      </w:rPr>
      <w:t xml:space="preserve"> 113, Postfach</w:t>
    </w:r>
    <w:r w:rsidR="005D1568">
      <w:rPr>
        <w:sz w:val="18"/>
      </w:rPr>
      <w:t>, 6072 Sachseln</w:t>
    </w:r>
  </w:p>
  <w:p w14:paraId="54DA6D4A" w14:textId="77777777" w:rsidR="005D1568" w:rsidRPr="00EF3104" w:rsidRDefault="005D1568" w:rsidP="00430A11">
    <w:pPr>
      <w:ind w:firstLine="5103"/>
      <w:rPr>
        <w:sz w:val="18"/>
        <w:lang w:val="de-CH"/>
      </w:rPr>
    </w:pPr>
    <w:r w:rsidRPr="00EF3104">
      <w:rPr>
        <w:sz w:val="18"/>
        <w:lang w:val="de-CH"/>
      </w:rPr>
      <w:t xml:space="preserve">Telefon </w:t>
    </w:r>
    <w:r w:rsidRPr="00EF3104">
      <w:rPr>
        <w:noProof/>
        <w:sz w:val="18"/>
        <w:lang w:val="de-CH"/>
      </w:rPr>
      <w:t>041 666 55 09</w:t>
    </w:r>
  </w:p>
  <w:p w14:paraId="5A9F95DC" w14:textId="77777777" w:rsidR="005D1568" w:rsidRDefault="005D1568" w:rsidP="00430A11">
    <w:pPr>
      <w:ind w:firstLine="5103"/>
      <w:rPr>
        <w:sz w:val="18"/>
        <w:lang w:val="it-IT"/>
      </w:rPr>
    </w:pPr>
    <w:r>
      <w:rPr>
        <w:sz w:val="18"/>
        <w:lang w:val="it-IT"/>
      </w:rPr>
      <w:t xml:space="preserve">E-Mail: </w:t>
    </w:r>
    <w:r w:rsidRPr="008C4110">
      <w:rPr>
        <w:noProof/>
        <w:sz w:val="18"/>
        <w:lang w:val="it-IT"/>
      </w:rPr>
      <w:t>kanzlei</w:t>
    </w:r>
    <w:r>
      <w:rPr>
        <w:sz w:val="18"/>
        <w:lang w:val="it-IT"/>
      </w:rPr>
      <w:t>@sachseln.ow.ch</w:t>
    </w:r>
  </w:p>
  <w:p w14:paraId="3744FAEE" w14:textId="77777777" w:rsidR="005D1568" w:rsidRDefault="005D1568" w:rsidP="008F577E">
    <w:pPr>
      <w:spacing w:after="600"/>
      <w:ind w:firstLine="5103"/>
    </w:pPr>
    <w:r>
      <w:rPr>
        <w:sz w:val="18"/>
      </w:rPr>
      <w:t>Internet: www.sachseln.ch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742C"/>
    <w:multiLevelType w:val="singleLevel"/>
    <w:tmpl w:val="39F0F56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146C28F1"/>
    <w:multiLevelType w:val="singleLevel"/>
    <w:tmpl w:val="D40ECA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" w15:restartNumberingAfterBreak="1">
    <w:nsid w:val="147177DA"/>
    <w:multiLevelType w:val="hybridMultilevel"/>
    <w:tmpl w:val="6BD07E78"/>
    <w:lvl w:ilvl="0" w:tplc="8256BBEC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247B2"/>
    <w:multiLevelType w:val="hybridMultilevel"/>
    <w:tmpl w:val="660A0B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D1208"/>
    <w:multiLevelType w:val="singleLevel"/>
    <w:tmpl w:val="F7062F22"/>
    <w:lvl w:ilvl="0">
      <w:start w:val="2"/>
      <w:numFmt w:val="bullet"/>
      <w:lvlText w:val="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1E833839"/>
    <w:multiLevelType w:val="singleLevel"/>
    <w:tmpl w:val="2E0283D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1EEF6101"/>
    <w:multiLevelType w:val="hybridMultilevel"/>
    <w:tmpl w:val="6ACED8D4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6173E4"/>
    <w:multiLevelType w:val="hybridMultilevel"/>
    <w:tmpl w:val="8606FB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E47F3"/>
    <w:multiLevelType w:val="singleLevel"/>
    <w:tmpl w:val="CF00D0D4"/>
    <w:lvl w:ilvl="0">
      <w:start w:val="2"/>
      <w:numFmt w:val="bullet"/>
      <w:lvlText w:val=""/>
      <w:lvlJc w:val="left"/>
      <w:pPr>
        <w:tabs>
          <w:tab w:val="num" w:pos="3975"/>
        </w:tabs>
        <w:ind w:left="3975" w:hanging="435"/>
      </w:pPr>
      <w:rPr>
        <w:rFonts w:ascii="Wingdings" w:hAnsi="Wingdings" w:hint="default"/>
      </w:rPr>
    </w:lvl>
  </w:abstractNum>
  <w:abstractNum w:abstractNumId="9" w15:restartNumberingAfterBreak="0">
    <w:nsid w:val="30C06C1A"/>
    <w:multiLevelType w:val="hybridMultilevel"/>
    <w:tmpl w:val="FB2ED608"/>
    <w:lvl w:ilvl="0" w:tplc="3C38B2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0791C"/>
    <w:multiLevelType w:val="singleLevel"/>
    <w:tmpl w:val="3C38B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3FC6995"/>
    <w:multiLevelType w:val="singleLevel"/>
    <w:tmpl w:val="F58808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</w:abstractNum>
  <w:abstractNum w:abstractNumId="12" w15:restartNumberingAfterBreak="0">
    <w:nsid w:val="60A5605E"/>
    <w:multiLevelType w:val="singleLevel"/>
    <w:tmpl w:val="705A8BA0"/>
    <w:lvl w:ilvl="0">
      <w:start w:val="2"/>
      <w:numFmt w:val="bullet"/>
      <w:lvlText w:val="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72672130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4" w15:restartNumberingAfterBreak="0">
    <w:nsid w:val="78E94BFF"/>
    <w:multiLevelType w:val="singleLevel"/>
    <w:tmpl w:val="623E4E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 w16cid:durableId="29188222">
    <w:abstractNumId w:val="2"/>
  </w:num>
  <w:num w:numId="2" w16cid:durableId="1145270730">
    <w:abstractNumId w:val="4"/>
  </w:num>
  <w:num w:numId="3" w16cid:durableId="1423526502">
    <w:abstractNumId w:val="8"/>
  </w:num>
  <w:num w:numId="4" w16cid:durableId="180245254">
    <w:abstractNumId w:val="12"/>
  </w:num>
  <w:num w:numId="5" w16cid:durableId="1218542356">
    <w:abstractNumId w:val="10"/>
  </w:num>
  <w:num w:numId="6" w16cid:durableId="965358973">
    <w:abstractNumId w:val="14"/>
  </w:num>
  <w:num w:numId="7" w16cid:durableId="2002192021">
    <w:abstractNumId w:val="5"/>
  </w:num>
  <w:num w:numId="8" w16cid:durableId="1473018343">
    <w:abstractNumId w:val="0"/>
  </w:num>
  <w:num w:numId="9" w16cid:durableId="1507743315">
    <w:abstractNumId w:val="1"/>
  </w:num>
  <w:num w:numId="10" w16cid:durableId="1675454595">
    <w:abstractNumId w:val="13"/>
  </w:num>
  <w:num w:numId="11" w16cid:durableId="43452876">
    <w:abstractNumId w:val="11"/>
  </w:num>
  <w:num w:numId="12" w16cid:durableId="496384472">
    <w:abstractNumId w:val="9"/>
  </w:num>
  <w:num w:numId="13" w16cid:durableId="519513263">
    <w:abstractNumId w:val="7"/>
  </w:num>
  <w:num w:numId="14" w16cid:durableId="185290774">
    <w:abstractNumId w:val="6"/>
  </w:num>
  <w:num w:numId="15" w16cid:durableId="888030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de-DE" w:vendorID="64" w:dllVersion="6" w:nlCheck="1" w:checkStyle="0"/>
  <w:activeWritingStyle w:appName="MSWord" w:lang="de-CH" w:vendorID="64" w:dllVersion="6" w:nlCheck="1" w:checkStyle="0"/>
  <w:activeWritingStyle w:appName="MSWord" w:lang="en-GB" w:vendorID="64" w:dllVersion="6" w:nlCheck="1" w:checkStyle="1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de-CH" w:vendorID="64" w:dllVersion="0" w:nlCheck="1" w:checkStyle="0"/>
  <w:activeWritingStyle w:appName="MSWord" w:lang="en-GB" w:vendorID="64" w:dllVersion="0" w:nlCheck="1" w:checkStyle="0"/>
  <w:proofState w:spelling="clean" w:grammar="clean"/>
  <w:documentProtection w:edit="forms" w:enforcement="1" w:cryptProviderType="rsaAES" w:cryptAlgorithmClass="hash" w:cryptAlgorithmType="typeAny" w:cryptAlgorithmSid="14" w:cryptSpinCount="100000" w:hash="2KQHNNrV3/+wj79cYls8Plsg67lkg5DFw7E4PMAeCGwirXP6dLeon/WplgbMLDSqj8PMsuzSdkMEdi/fjM5WcA==" w:salt="yBVZx1BTBBS5o+p4P+0T0A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Table1_Path" w:val="Dokument/Geschaeft/*[name()='Geschaeft' or name()='CustomSupportfall' or name()='CustomQMeldung']/Beteiligungen/*/Kontakt/*[name()='Kontakt']/Adressen/*"/>
    <w:docVar w:name="MetaTool_Table1_Report" w:val="&lt;?xml version=&quot;1.0&quot; encoding=&quot;utf-8&quot; standalone=&quot;yes&quot;?&gt;&lt;root type=&quot;PerpetuumSoft.Reporting.DOM.Document&quot; id=&quot;1&quot; version=&quot;2&quot; ScriptLanguage=&quot;CSharp&quot; DocumentGuid=&quot;e97a2e95-50e9-4180-9cd0-887fabbc6ac3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118.110237121582; 141.732284545898; 177.16535949707; 118.110237121582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177.16535949707031&quot; DataSource=&quot;Adresse&quot; CanGrow=&quot;true&quot; Name=&quot;dataBandAdresse&quot; Size=&quot;2480.3149606299212;177.16535949707031&quot; CanShrink=&quot;true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CanShrink=&quot;true&quot; CanGrow=&quot;true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rowToBottom=&quot;true&quot; StyleName=&quot;Standard&quot; ExportAsPictureInXaml=&quot;false&quot; Name=&quot;textBoxAdressblock&quot; CanGrow=&quot;true&quot; Size=&quot;944.88189697265625;59.055118560791016&quot; CanShrink=&quot;true&quot; Location=&quot;1299.2126083374023;0&quot;&gt;&lt;Font type=&quot;PerpetuumSoft.Framework.Drawing.FontDescriptor&quot; id=&quot;38&quot; FamilyName=&quot;Arial&quot; Size=&quot;11&quot; Italic=&quot;Off&quot; Bold=&quot;Off&quot; Strikeout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Adressblock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1_Selection" w:val="Interactive"/>
    <w:docVar w:name="MetaTool_Table2_Path" w:val="Dokument/Geschaeft/*[name()='Geschaeft' or name()='CustomSupportfall' or name()='CustomQMeldung']/Beteiligungen/*/Kontakt/*[name()='Kontakt']/Adressen/*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50a1993a-1b15-4fc5-82c1-8149bd9583af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295.27560424804688&quot; DataSource=&quot;Adresse&quot; Name=&quot;dataBandAdresse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StyleName=&quot;Standard&quot; ExportAsPictureInXaml=&quot;false&quot; Name=&quot;textBoxBriefanrede&quot; Size=&quot;1948.8189697265625;59.055118560791016&quot; Location=&quot;0;0&quot;&gt;&lt;Font type=&quot;PerpetuumSoft.Framework.Drawing.FontDescriptor&quot; id=&quot;38&quot; FamilyName=&quot;Arial&quot; Size=&quot;11&quot; Italic=&quot;Off&quot; Bold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Kontakt$Kontakt.Briefanrede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2_Selection" w:val="MetaTool_Table3"/>
    <w:docVar w:name="MetaTool_Table3_Path" w:val="Dokument/Geschaeft/*[name()='Geschaeft']/Beteiligungen/*/Kontakt/*[name()='Kontakt']/Adressen/*"/>
    <w:docVar w:name="MetaTool_Table3_Report" w:val="&lt;?xml version=&quot;1.0&quot; encoding=&quot;utf-8&quot; standalone=&quot;yes&quot;?&gt;&lt;root type=&quot;PerpetuumSoft.Reporting.DOM.Document&quot; id=&quot;1&quot; version=&quot;2&quot; ScriptLanguage=&quot;CSharp&quot; DocumentGuid=&quot;ca078596-6f78-40b3-85bc-7a5cb6580d8b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177.16535949707031&quot; DataSource=&quot;Adresse&quot; CanGrow=&quot;true&quot; Name=&quot;dataBandAdresse&quot; Size=&quot;2480.3149606299212;177.16535949707031&quot; CanShrink=&quot;true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CanShrink=&quot;true&quot; CanGrow=&quot;true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rowToBottom=&quot;true&quot; StyleName=&quot;Standard&quot; ExportAsPictureInXaml=&quot;false&quot; Name=&quot;textBoxAdressblock&quot; CanGrow=&quot;true&quot; Size=&quot;2480.31494140625;59.055118560791016&quot; CanShrink=&quot;true&quot; Location=&quot;0;0&quot;&gt;&lt;Font type=&quot;PerpetuumSoft.Framework.Drawing.FontDescriptor&quot; id=&quot;38&quot; FamilyName=&quot;Arial&quot; Size=&quot;11&quot; Italic=&quot;Off&quot; Bold=&quot;Off&quot; Strikeout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Adressblock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3_Selection" w:val="Interactive"/>
    <w:docVar w:name="MetaTool_TypeDefinition" w:val="Dokument"/>
  </w:docVars>
  <w:rsids>
    <w:rsidRoot w:val="006E238E"/>
    <w:rsid w:val="000104D4"/>
    <w:rsid w:val="00012505"/>
    <w:rsid w:val="00014C8B"/>
    <w:rsid w:val="00055F68"/>
    <w:rsid w:val="0005758E"/>
    <w:rsid w:val="000A4C3A"/>
    <w:rsid w:val="000D0265"/>
    <w:rsid w:val="000D6951"/>
    <w:rsid w:val="000E2E5D"/>
    <w:rsid w:val="00103025"/>
    <w:rsid w:val="00104CB7"/>
    <w:rsid w:val="00113A0F"/>
    <w:rsid w:val="00125063"/>
    <w:rsid w:val="00133FFA"/>
    <w:rsid w:val="001962E1"/>
    <w:rsid w:val="00197B60"/>
    <w:rsid w:val="001A3142"/>
    <w:rsid w:val="001C2939"/>
    <w:rsid w:val="001D3227"/>
    <w:rsid w:val="001E119F"/>
    <w:rsid w:val="001E19B1"/>
    <w:rsid w:val="001F39F3"/>
    <w:rsid w:val="001F5087"/>
    <w:rsid w:val="00214395"/>
    <w:rsid w:val="0024199A"/>
    <w:rsid w:val="00252A3D"/>
    <w:rsid w:val="00253616"/>
    <w:rsid w:val="00262264"/>
    <w:rsid w:val="00271087"/>
    <w:rsid w:val="002A7002"/>
    <w:rsid w:val="002C0C17"/>
    <w:rsid w:val="002D4204"/>
    <w:rsid w:val="002F0898"/>
    <w:rsid w:val="00313152"/>
    <w:rsid w:val="003211CC"/>
    <w:rsid w:val="00332F4C"/>
    <w:rsid w:val="003447AE"/>
    <w:rsid w:val="003460F5"/>
    <w:rsid w:val="003533C8"/>
    <w:rsid w:val="003614B4"/>
    <w:rsid w:val="00361C96"/>
    <w:rsid w:val="003621FF"/>
    <w:rsid w:val="00365FE7"/>
    <w:rsid w:val="003700EA"/>
    <w:rsid w:val="00370745"/>
    <w:rsid w:val="00376D31"/>
    <w:rsid w:val="00384651"/>
    <w:rsid w:val="003A78E0"/>
    <w:rsid w:val="003B071A"/>
    <w:rsid w:val="003B1EEC"/>
    <w:rsid w:val="003C134C"/>
    <w:rsid w:val="003F263E"/>
    <w:rsid w:val="003F4508"/>
    <w:rsid w:val="00405816"/>
    <w:rsid w:val="00430A11"/>
    <w:rsid w:val="00445C4B"/>
    <w:rsid w:val="0044785E"/>
    <w:rsid w:val="00460A1A"/>
    <w:rsid w:val="00464072"/>
    <w:rsid w:val="00466ED9"/>
    <w:rsid w:val="00476ADC"/>
    <w:rsid w:val="004A1372"/>
    <w:rsid w:val="004A4B22"/>
    <w:rsid w:val="004A69E0"/>
    <w:rsid w:val="004C0337"/>
    <w:rsid w:val="004C763C"/>
    <w:rsid w:val="004D6B76"/>
    <w:rsid w:val="004F11A3"/>
    <w:rsid w:val="0050325E"/>
    <w:rsid w:val="00504207"/>
    <w:rsid w:val="0055519E"/>
    <w:rsid w:val="00566B9E"/>
    <w:rsid w:val="00582E3A"/>
    <w:rsid w:val="00585926"/>
    <w:rsid w:val="00597944"/>
    <w:rsid w:val="005B1996"/>
    <w:rsid w:val="005C5970"/>
    <w:rsid w:val="005D1568"/>
    <w:rsid w:val="005E5FF1"/>
    <w:rsid w:val="005E7D11"/>
    <w:rsid w:val="00600EEC"/>
    <w:rsid w:val="00614B44"/>
    <w:rsid w:val="00616566"/>
    <w:rsid w:val="00620A66"/>
    <w:rsid w:val="006356D3"/>
    <w:rsid w:val="00651269"/>
    <w:rsid w:val="006622D3"/>
    <w:rsid w:val="00665362"/>
    <w:rsid w:val="00683D2D"/>
    <w:rsid w:val="00687A46"/>
    <w:rsid w:val="0069440E"/>
    <w:rsid w:val="006C5600"/>
    <w:rsid w:val="006E0FE0"/>
    <w:rsid w:val="006E238E"/>
    <w:rsid w:val="006F0C0F"/>
    <w:rsid w:val="00713290"/>
    <w:rsid w:val="00715E5D"/>
    <w:rsid w:val="007335A5"/>
    <w:rsid w:val="00733BDB"/>
    <w:rsid w:val="00764D6C"/>
    <w:rsid w:val="00774F94"/>
    <w:rsid w:val="00790C07"/>
    <w:rsid w:val="007941EB"/>
    <w:rsid w:val="007C6FFC"/>
    <w:rsid w:val="007D2136"/>
    <w:rsid w:val="0080622F"/>
    <w:rsid w:val="00834643"/>
    <w:rsid w:val="00844936"/>
    <w:rsid w:val="00852D13"/>
    <w:rsid w:val="008A5ED5"/>
    <w:rsid w:val="008C31D9"/>
    <w:rsid w:val="008C6733"/>
    <w:rsid w:val="008E75F3"/>
    <w:rsid w:val="008F577E"/>
    <w:rsid w:val="00901DC4"/>
    <w:rsid w:val="00906935"/>
    <w:rsid w:val="00917ECD"/>
    <w:rsid w:val="009272DE"/>
    <w:rsid w:val="0093661E"/>
    <w:rsid w:val="0093752E"/>
    <w:rsid w:val="00967A1F"/>
    <w:rsid w:val="00990672"/>
    <w:rsid w:val="00992AF4"/>
    <w:rsid w:val="009A0E1E"/>
    <w:rsid w:val="009C1534"/>
    <w:rsid w:val="009D49D9"/>
    <w:rsid w:val="009E7976"/>
    <w:rsid w:val="009F1702"/>
    <w:rsid w:val="00A045EF"/>
    <w:rsid w:val="00A3162D"/>
    <w:rsid w:val="00A33805"/>
    <w:rsid w:val="00A5200C"/>
    <w:rsid w:val="00A53972"/>
    <w:rsid w:val="00A65945"/>
    <w:rsid w:val="00A72699"/>
    <w:rsid w:val="00A810DC"/>
    <w:rsid w:val="00AA48BE"/>
    <w:rsid w:val="00AA7C5B"/>
    <w:rsid w:val="00AC04EC"/>
    <w:rsid w:val="00AD1A5F"/>
    <w:rsid w:val="00AD7F68"/>
    <w:rsid w:val="00AE6610"/>
    <w:rsid w:val="00B06C6C"/>
    <w:rsid w:val="00B25136"/>
    <w:rsid w:val="00B27BF0"/>
    <w:rsid w:val="00B27D41"/>
    <w:rsid w:val="00B302E8"/>
    <w:rsid w:val="00B32F8F"/>
    <w:rsid w:val="00B46169"/>
    <w:rsid w:val="00B65B1F"/>
    <w:rsid w:val="00B72B9D"/>
    <w:rsid w:val="00B90985"/>
    <w:rsid w:val="00B92D12"/>
    <w:rsid w:val="00BA3935"/>
    <w:rsid w:val="00BA4214"/>
    <w:rsid w:val="00BA4318"/>
    <w:rsid w:val="00BA747F"/>
    <w:rsid w:val="00BB6CF3"/>
    <w:rsid w:val="00BB792D"/>
    <w:rsid w:val="00C13C40"/>
    <w:rsid w:val="00C21332"/>
    <w:rsid w:val="00C253BA"/>
    <w:rsid w:val="00C42F90"/>
    <w:rsid w:val="00C46649"/>
    <w:rsid w:val="00C466E2"/>
    <w:rsid w:val="00C51D50"/>
    <w:rsid w:val="00C73004"/>
    <w:rsid w:val="00C82628"/>
    <w:rsid w:val="00C97B3E"/>
    <w:rsid w:val="00C97D30"/>
    <w:rsid w:val="00CB6F72"/>
    <w:rsid w:val="00CD5CAF"/>
    <w:rsid w:val="00CE3C51"/>
    <w:rsid w:val="00CF10A2"/>
    <w:rsid w:val="00D20662"/>
    <w:rsid w:val="00D26DC8"/>
    <w:rsid w:val="00D305A6"/>
    <w:rsid w:val="00D32626"/>
    <w:rsid w:val="00D83FD4"/>
    <w:rsid w:val="00D925B7"/>
    <w:rsid w:val="00DA118F"/>
    <w:rsid w:val="00DB24AE"/>
    <w:rsid w:val="00DD7AEE"/>
    <w:rsid w:val="00DE4110"/>
    <w:rsid w:val="00DF5CDF"/>
    <w:rsid w:val="00E00BB5"/>
    <w:rsid w:val="00E03201"/>
    <w:rsid w:val="00E17477"/>
    <w:rsid w:val="00E2039F"/>
    <w:rsid w:val="00E24D98"/>
    <w:rsid w:val="00E337E4"/>
    <w:rsid w:val="00E7308C"/>
    <w:rsid w:val="00E910C1"/>
    <w:rsid w:val="00EA34DB"/>
    <w:rsid w:val="00EC0776"/>
    <w:rsid w:val="00EC20AE"/>
    <w:rsid w:val="00EC7BF2"/>
    <w:rsid w:val="00ED3738"/>
    <w:rsid w:val="00EE0480"/>
    <w:rsid w:val="00EE3372"/>
    <w:rsid w:val="00EF3104"/>
    <w:rsid w:val="00F16294"/>
    <w:rsid w:val="00F254CF"/>
    <w:rsid w:val="00F3114B"/>
    <w:rsid w:val="00F31818"/>
    <w:rsid w:val="00F55931"/>
    <w:rsid w:val="00F6186C"/>
    <w:rsid w:val="00F619EF"/>
    <w:rsid w:val="00F76D8B"/>
    <w:rsid w:val="00F77DF9"/>
    <w:rsid w:val="00F91F1B"/>
    <w:rsid w:val="00F93998"/>
    <w:rsid w:val="00FC2A4A"/>
    <w:rsid w:val="00FC5199"/>
    <w:rsid w:val="00FE5F18"/>
    <w:rsid w:val="00F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88A9E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E0480"/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A4214"/>
    <w:pPr>
      <w:keepNext/>
      <w:framePr w:w="4471" w:h="721" w:hSpace="141" w:wrap="around" w:vAnchor="text" w:hAnchor="page" w:x="6475" w:y="157"/>
      <w:tabs>
        <w:tab w:val="left" w:pos="567"/>
        <w:tab w:val="left" w:pos="2835"/>
        <w:tab w:val="left" w:pos="3261"/>
      </w:tabs>
      <w:outlineLvl w:val="0"/>
    </w:pPr>
    <w:rPr>
      <w:rFonts w:ascii="Poster Bodoni ATT" w:hAnsi="Poster Bodoni ATT"/>
      <w:b/>
      <w:caps/>
      <w:spacing w:val="20"/>
      <w:sz w:val="36"/>
    </w:rPr>
  </w:style>
  <w:style w:type="paragraph" w:styleId="berschrift2">
    <w:name w:val="heading 2"/>
    <w:basedOn w:val="Standard"/>
    <w:next w:val="Standard"/>
    <w:link w:val="berschrift2Zchn"/>
    <w:qFormat/>
    <w:rsid w:val="005D1568"/>
    <w:pPr>
      <w:keepNext/>
      <w:tabs>
        <w:tab w:val="left" w:pos="1701"/>
        <w:tab w:val="left" w:pos="4253"/>
      </w:tabs>
      <w:outlineLvl w:val="1"/>
    </w:pPr>
    <w:rPr>
      <w:b/>
      <w:sz w:val="30"/>
    </w:rPr>
  </w:style>
  <w:style w:type="paragraph" w:styleId="berschrift3">
    <w:name w:val="heading 3"/>
    <w:basedOn w:val="Standard"/>
    <w:next w:val="Standard"/>
    <w:link w:val="berschrift3Zchn"/>
    <w:qFormat/>
    <w:rsid w:val="005D1568"/>
    <w:pPr>
      <w:keepNext/>
      <w:outlineLvl w:val="2"/>
    </w:pPr>
    <w:rPr>
      <w:snapToGrid w:val="0"/>
      <w:color w:val="000000"/>
      <w:u w:val="single"/>
    </w:rPr>
  </w:style>
  <w:style w:type="paragraph" w:styleId="berschrift4">
    <w:name w:val="heading 4"/>
    <w:basedOn w:val="Standard"/>
    <w:next w:val="Standard"/>
    <w:link w:val="berschrift4Zchn"/>
    <w:qFormat/>
    <w:rsid w:val="005D1568"/>
    <w:pPr>
      <w:keepNext/>
      <w:outlineLvl w:val="3"/>
    </w:pPr>
    <w:rPr>
      <w:b/>
      <w:snapToGrid w:val="0"/>
      <w:color w:val="FF0000"/>
      <w:sz w:val="26"/>
    </w:rPr>
  </w:style>
  <w:style w:type="paragraph" w:styleId="berschrift5">
    <w:name w:val="heading 5"/>
    <w:basedOn w:val="Standard"/>
    <w:next w:val="Standard"/>
    <w:link w:val="berschrift5Zchn"/>
    <w:qFormat/>
    <w:rsid w:val="005D1568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qFormat/>
    <w:rsid w:val="005D1568"/>
    <w:pPr>
      <w:keepNext/>
      <w:outlineLvl w:val="5"/>
    </w:pPr>
    <w:rPr>
      <w:b/>
      <w:snapToGrid w:val="0"/>
      <w:color w:val="000000"/>
    </w:rPr>
  </w:style>
  <w:style w:type="paragraph" w:styleId="berschrift7">
    <w:name w:val="heading 7"/>
    <w:basedOn w:val="Standard"/>
    <w:next w:val="Standard"/>
    <w:link w:val="berschrift7Zchn"/>
    <w:qFormat/>
    <w:rsid w:val="005D1568"/>
    <w:pPr>
      <w:keepNext/>
      <w:jc w:val="both"/>
      <w:outlineLvl w:val="6"/>
    </w:pPr>
    <w:rPr>
      <w:b/>
      <w:snapToGrid w:val="0"/>
      <w:color w:val="000000"/>
    </w:rPr>
  </w:style>
  <w:style w:type="paragraph" w:styleId="berschrift8">
    <w:name w:val="heading 8"/>
    <w:basedOn w:val="Standard"/>
    <w:next w:val="Standard"/>
    <w:link w:val="berschrift8Zchn"/>
    <w:qFormat/>
    <w:rsid w:val="005D1568"/>
    <w:pPr>
      <w:keepNext/>
      <w:outlineLvl w:val="7"/>
    </w:pPr>
    <w:rPr>
      <w:b/>
      <w:sz w:val="24"/>
    </w:rPr>
  </w:style>
  <w:style w:type="paragraph" w:styleId="berschrift9">
    <w:name w:val="heading 9"/>
    <w:basedOn w:val="Standard"/>
    <w:next w:val="Standard"/>
    <w:link w:val="berschrift9Zchn"/>
    <w:qFormat/>
    <w:rsid w:val="005D1568"/>
    <w:pPr>
      <w:keepNext/>
      <w:outlineLvl w:val="8"/>
    </w:pPr>
    <w:rPr>
      <w:b/>
      <w:snapToGrid w:val="0"/>
      <w:color w:val="FF0000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rsid w:val="00EE04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EE048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EE0480"/>
  </w:style>
  <w:style w:type="character" w:styleId="Hyperlink">
    <w:name w:val="Hyperlink"/>
    <w:basedOn w:val="Absatz-Standardschriftart"/>
    <w:semiHidden/>
    <w:rsid w:val="00EE0480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10D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10DC"/>
    <w:rPr>
      <w:rFonts w:ascii="Tahoma" w:hAnsi="Tahoma" w:cs="Tahoma"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901DC4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rsid w:val="00C13C40"/>
    <w:pPr>
      <w:jc w:val="both"/>
    </w:pPr>
  </w:style>
  <w:style w:type="character" w:customStyle="1" w:styleId="TextkrperZchn">
    <w:name w:val="Textkörper Zchn"/>
    <w:basedOn w:val="Absatz-Standardschriftart"/>
    <w:link w:val="Textkrper"/>
    <w:semiHidden/>
    <w:rsid w:val="00C13C40"/>
    <w:rPr>
      <w:rFonts w:ascii="Arial" w:hAnsi="Arial"/>
      <w:sz w:val="22"/>
      <w:lang w:val="de-DE" w:eastAsia="de-DE"/>
    </w:rPr>
  </w:style>
  <w:style w:type="paragraph" w:styleId="Textkrper2">
    <w:name w:val="Body Text 2"/>
    <w:basedOn w:val="Standard"/>
    <w:link w:val="Textkrper2Zchn"/>
    <w:semiHidden/>
    <w:rsid w:val="00C13C40"/>
    <w:pPr>
      <w:jc w:val="both"/>
    </w:pPr>
    <w:rPr>
      <w:color w:val="FF0000"/>
    </w:rPr>
  </w:style>
  <w:style w:type="character" w:customStyle="1" w:styleId="Textkrper2Zchn">
    <w:name w:val="Textkörper 2 Zchn"/>
    <w:basedOn w:val="Absatz-Standardschriftart"/>
    <w:link w:val="Textkrper2"/>
    <w:semiHidden/>
    <w:rsid w:val="00C13C40"/>
    <w:rPr>
      <w:rFonts w:ascii="Arial" w:hAnsi="Arial"/>
      <w:color w:val="FF0000"/>
      <w:sz w:val="22"/>
      <w:lang w:val="de-DE" w:eastAsia="de-DE"/>
    </w:rPr>
  </w:style>
  <w:style w:type="table" w:styleId="Tabellenraster">
    <w:name w:val="Table Grid"/>
    <w:basedOn w:val="NormaleTabelle"/>
    <w:uiPriority w:val="59"/>
    <w:rsid w:val="00917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BA4214"/>
    <w:rPr>
      <w:rFonts w:ascii="Poster Bodoni ATT" w:hAnsi="Poster Bodoni ATT"/>
      <w:b/>
      <w:caps/>
      <w:spacing w:val="20"/>
      <w:sz w:val="36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A4214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F91F1B"/>
    <w:rPr>
      <w:rFonts w:ascii="Arial" w:hAnsi="Arial"/>
      <w:sz w:val="22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rsid w:val="005D1568"/>
    <w:rPr>
      <w:rFonts w:ascii="Arial" w:hAnsi="Arial"/>
      <w:b/>
      <w:sz w:val="30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5D1568"/>
    <w:rPr>
      <w:rFonts w:ascii="Arial" w:hAnsi="Arial"/>
      <w:snapToGrid w:val="0"/>
      <w:color w:val="000000"/>
      <w:sz w:val="22"/>
      <w:u w:val="single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5D1568"/>
    <w:rPr>
      <w:rFonts w:ascii="Arial" w:hAnsi="Arial"/>
      <w:b/>
      <w:snapToGrid w:val="0"/>
      <w:color w:val="FF0000"/>
      <w:sz w:val="26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5D1568"/>
    <w:rPr>
      <w:rFonts w:ascii="Arial" w:hAnsi="Arial"/>
      <w:b/>
      <w:sz w:val="2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5D1568"/>
    <w:rPr>
      <w:rFonts w:ascii="Arial" w:hAnsi="Arial"/>
      <w:b/>
      <w:snapToGrid w:val="0"/>
      <w:color w:val="000000"/>
      <w:sz w:val="22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5D1568"/>
    <w:rPr>
      <w:rFonts w:ascii="Arial" w:hAnsi="Arial"/>
      <w:b/>
      <w:snapToGrid w:val="0"/>
      <w:color w:val="000000"/>
      <w:sz w:val="22"/>
      <w:lang w:val="de-DE" w:eastAsia="de-DE"/>
    </w:rPr>
  </w:style>
  <w:style w:type="character" w:customStyle="1" w:styleId="berschrift8Zchn">
    <w:name w:val="Überschrift 8 Zchn"/>
    <w:basedOn w:val="Absatz-Standardschriftart"/>
    <w:link w:val="berschrift8"/>
    <w:rsid w:val="005D1568"/>
    <w:rPr>
      <w:rFonts w:ascii="Arial" w:hAnsi="Arial"/>
      <w:b/>
      <w:sz w:val="24"/>
      <w:lang w:val="de-DE" w:eastAsia="de-DE"/>
    </w:rPr>
  </w:style>
  <w:style w:type="character" w:customStyle="1" w:styleId="berschrift9Zchn">
    <w:name w:val="Überschrift 9 Zchn"/>
    <w:basedOn w:val="Absatz-Standardschriftart"/>
    <w:link w:val="berschrift9"/>
    <w:rsid w:val="005D1568"/>
    <w:rPr>
      <w:rFonts w:ascii="Arial" w:hAnsi="Arial"/>
      <w:b/>
      <w:snapToGrid w:val="0"/>
      <w:color w:val="FF0000"/>
      <w:lang w:val="de-DE" w:eastAsia="de-DE"/>
    </w:rPr>
  </w:style>
  <w:style w:type="character" w:customStyle="1" w:styleId="KopfzeileZchn">
    <w:name w:val="Kopfzeile Zchn"/>
    <w:link w:val="Kopfzeile"/>
    <w:semiHidden/>
    <w:rsid w:val="005D1568"/>
    <w:rPr>
      <w:rFonts w:ascii="Arial" w:hAnsi="Arial"/>
      <w:sz w:val="22"/>
      <w:lang w:val="de-DE" w:eastAsia="de-DE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5D1568"/>
    <w:rPr>
      <w:rFonts w:ascii="Tahoma" w:hAnsi="Tahoma"/>
      <w:sz w:val="22"/>
      <w:shd w:val="clear" w:color="auto" w:fill="000080"/>
      <w:lang w:val="de-DE" w:eastAsia="de-DE"/>
    </w:rPr>
  </w:style>
  <w:style w:type="paragraph" w:styleId="Dokumentstruktur">
    <w:name w:val="Document Map"/>
    <w:basedOn w:val="Standard"/>
    <w:link w:val="DokumentstrukturZchn"/>
    <w:semiHidden/>
    <w:rsid w:val="005D1568"/>
    <w:pPr>
      <w:shd w:val="clear" w:color="auto" w:fill="000080"/>
    </w:pPr>
    <w:rPr>
      <w:rFonts w:ascii="Tahoma" w:hAnsi="Tahoma"/>
    </w:rPr>
  </w:style>
  <w:style w:type="character" w:customStyle="1" w:styleId="DokumentstrukturZchn1">
    <w:name w:val="Dokumentstruktur Zchn1"/>
    <w:basedOn w:val="Absatz-Standardschriftart"/>
    <w:uiPriority w:val="99"/>
    <w:semiHidden/>
    <w:rsid w:val="005D1568"/>
    <w:rPr>
      <w:rFonts w:ascii="Segoe UI" w:hAnsi="Segoe UI" w:cs="Segoe UI"/>
      <w:sz w:val="16"/>
      <w:szCs w:val="16"/>
      <w:lang w:val="de-DE" w:eastAsia="de-DE"/>
    </w:rPr>
  </w:style>
  <w:style w:type="character" w:customStyle="1" w:styleId="Textkrper3Zchn">
    <w:name w:val="Textkörper 3 Zchn"/>
    <w:basedOn w:val="Absatz-Standardschriftart"/>
    <w:link w:val="Textkrper3"/>
    <w:semiHidden/>
    <w:rsid w:val="005D1568"/>
    <w:rPr>
      <w:rFonts w:ascii="Arial" w:hAnsi="Arial"/>
      <w:snapToGrid w:val="0"/>
      <w:color w:val="000000"/>
      <w:sz w:val="22"/>
      <w:lang w:val="de-DE" w:eastAsia="de-DE"/>
    </w:rPr>
  </w:style>
  <w:style w:type="paragraph" w:styleId="Textkrper3">
    <w:name w:val="Body Text 3"/>
    <w:basedOn w:val="Standard"/>
    <w:link w:val="Textkrper3Zchn"/>
    <w:semiHidden/>
    <w:rsid w:val="005D1568"/>
    <w:rPr>
      <w:snapToGrid w:val="0"/>
      <w:color w:val="000000"/>
    </w:rPr>
  </w:style>
  <w:style w:type="character" w:customStyle="1" w:styleId="Textkrper3Zchn1">
    <w:name w:val="Textkörper 3 Zchn1"/>
    <w:basedOn w:val="Absatz-Standardschriftart"/>
    <w:uiPriority w:val="99"/>
    <w:semiHidden/>
    <w:rsid w:val="005D1568"/>
    <w:rPr>
      <w:rFonts w:ascii="Arial" w:hAnsi="Arial"/>
      <w:sz w:val="16"/>
      <w:szCs w:val="16"/>
      <w:lang w:val="de-DE"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5D1568"/>
    <w:rPr>
      <w:rFonts w:ascii="Arial" w:hAnsi="Arial"/>
      <w:b/>
      <w:sz w:val="24"/>
      <w:lang w:val="de-DE" w:eastAsia="de-DE"/>
    </w:rPr>
  </w:style>
  <w:style w:type="paragraph" w:styleId="Textkrper-Zeileneinzug">
    <w:name w:val="Body Text Indent"/>
    <w:basedOn w:val="Standard"/>
    <w:link w:val="Textkrper-ZeileneinzugZchn"/>
    <w:semiHidden/>
    <w:rsid w:val="005D1568"/>
    <w:pPr>
      <w:tabs>
        <w:tab w:val="left" w:pos="567"/>
        <w:tab w:val="left" w:pos="1701"/>
        <w:tab w:val="left" w:pos="4253"/>
      </w:tabs>
      <w:ind w:left="567" w:hanging="567"/>
      <w:jc w:val="both"/>
    </w:pPr>
    <w:rPr>
      <w:b/>
      <w:sz w:val="24"/>
    </w:rPr>
  </w:style>
  <w:style w:type="character" w:customStyle="1" w:styleId="Textkrper-ZeileneinzugZchn1">
    <w:name w:val="Textkörper-Zeileneinzug Zchn1"/>
    <w:basedOn w:val="Absatz-Standardschriftart"/>
    <w:uiPriority w:val="99"/>
    <w:semiHidden/>
    <w:rsid w:val="005D1568"/>
    <w:rPr>
      <w:rFonts w:ascii="Arial" w:hAnsi="Arial"/>
      <w:sz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1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AD5218E69F748178BAD3904749D7C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B89D5B-0866-4121-950A-5E1939B2619F}"/>
      </w:docPartPr>
      <w:docPartBody>
        <w:p w:rsidR="00131251" w:rsidRDefault="00131251">
          <w:pPr>
            <w:pStyle w:val="DAD5218E69F748178BAD3904749D7CEB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407F45BC30A74ACAAA68EC5EB4D22D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0F583E-3CB3-4C29-BACD-43666B95362B}"/>
      </w:docPartPr>
      <w:docPartBody>
        <w:p w:rsidR="00131251" w:rsidRDefault="00131251">
          <w:pPr>
            <w:pStyle w:val="407F45BC30A74ACAAA68EC5EB4D22D75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5FCFE4E22AA14297B1E9305917D47F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398AE9-ADA9-4518-B957-E87471DD829B}"/>
      </w:docPartPr>
      <w:docPartBody>
        <w:p w:rsidR="00131251" w:rsidRDefault="00131251">
          <w:pPr>
            <w:pStyle w:val="5FCFE4E22AA14297B1E9305917D47F5D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75C1948F5A4445CD90979C67120045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F45E4D-8AFE-4B1C-9B5E-E14D34E510A7}"/>
      </w:docPartPr>
      <w:docPartBody>
        <w:p w:rsidR="00131251" w:rsidRDefault="00131251">
          <w:pPr>
            <w:pStyle w:val="75C1948F5A4445CD90979C67120045EA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73555D48E74748EABE70A73DBC4C5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56E2C6-2001-4782-812B-C745834804A3}"/>
      </w:docPartPr>
      <w:docPartBody>
        <w:p w:rsidR="00131251" w:rsidRDefault="00131251">
          <w:pPr>
            <w:pStyle w:val="73555D48E74748EABE70A73DBC4C5394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B32FADAF2E5941868959DEBA07968D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1CA0F5-84A6-41C0-A69C-00B56A0A6729}"/>
      </w:docPartPr>
      <w:docPartBody>
        <w:p w:rsidR="00131251" w:rsidRDefault="00131251">
          <w:pPr>
            <w:pStyle w:val="B32FADAF2E5941868959DEBA07968D68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4D307FF8C1754EB78B9A6A26734639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108264-46DE-4A2E-8B68-0EBCF99B3B9C}"/>
      </w:docPartPr>
      <w:docPartBody>
        <w:p w:rsidR="00131251" w:rsidRDefault="00131251">
          <w:pPr>
            <w:pStyle w:val="4D307FF8C1754EB78B9A6A2673463943"/>
          </w:pPr>
          <w:r w:rsidRPr="00B34A61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CE5968C95F1840E190BA9DFC07A804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A7020E-703D-44D7-8C64-3D75F6F3040B}"/>
      </w:docPartPr>
      <w:docPartBody>
        <w:p w:rsidR="00131251" w:rsidRDefault="00131251">
          <w:pPr>
            <w:pStyle w:val="CE5968C95F1840E190BA9DFC07A804C0"/>
          </w:pPr>
          <w:r w:rsidRPr="00B34A61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ster Bodoni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251"/>
    <w:rsid w:val="00131251"/>
    <w:rsid w:val="00D3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AD5218E69F748178BAD3904749D7CEB">
    <w:name w:val="DAD5218E69F748178BAD3904749D7CEB"/>
  </w:style>
  <w:style w:type="paragraph" w:customStyle="1" w:styleId="407F45BC30A74ACAAA68EC5EB4D22D75">
    <w:name w:val="407F45BC30A74ACAAA68EC5EB4D22D75"/>
  </w:style>
  <w:style w:type="paragraph" w:customStyle="1" w:styleId="5FCFE4E22AA14297B1E9305917D47F5D">
    <w:name w:val="5FCFE4E22AA14297B1E9305917D47F5D"/>
  </w:style>
  <w:style w:type="paragraph" w:customStyle="1" w:styleId="75C1948F5A4445CD90979C67120045EA">
    <w:name w:val="75C1948F5A4445CD90979C67120045EA"/>
  </w:style>
  <w:style w:type="paragraph" w:customStyle="1" w:styleId="73555D48E74748EABE70A73DBC4C5394">
    <w:name w:val="73555D48E74748EABE70A73DBC4C5394"/>
  </w:style>
  <w:style w:type="paragraph" w:customStyle="1" w:styleId="B32FADAF2E5941868959DEBA07968D68">
    <w:name w:val="B32FADAF2E5941868959DEBA07968D68"/>
  </w:style>
  <w:style w:type="paragraph" w:customStyle="1" w:styleId="4D307FF8C1754EB78B9A6A2673463943">
    <w:name w:val="4D307FF8C1754EB78B9A6A2673463943"/>
  </w:style>
  <w:style w:type="paragraph" w:customStyle="1" w:styleId="CE5968C95F1840E190BA9DFC07A804C0">
    <w:name w:val="CE5968C95F1840E190BA9DFC07A804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F1EFB-946B-4FFE-ACFF-E0E46862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Benützungsgesuch Räume und Anlagen Sachseln - Textfelder - Kopie.dotx</Template>
  <TotalTime>0</TotalTime>
  <Pages>6</Pages>
  <Words>1748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Obwalden</Company>
  <LinksUpToDate>false</LinksUpToDate>
  <CharactersWithSpaces>12740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Geisser Andrea</dc:creator>
  <dc:description>Laufnummer</dc:description>
  <cp:lastModifiedBy>Pfister Andrea</cp:lastModifiedBy>
  <cp:revision>1</cp:revision>
  <cp:lastPrinted>2023-06-13T11:58:00Z</cp:lastPrinted>
  <dcterms:created xsi:type="dcterms:W3CDTF">2025-12-18T14:21:00Z</dcterms:created>
  <dcterms:modified xsi:type="dcterms:W3CDTF">2025-12-18T14:23:00Z</dcterms:modified>
</cp:coreProperties>
</file>